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050" w:rsidRDefault="007B0169" w:rsidP="00321CB7">
      <w:pPr>
        <w:tabs>
          <w:tab w:val="left" w:pos="16320"/>
        </w:tabs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711.85pt;margin-top:22.7pt;width:73.7pt;height:34pt;z-index:252455936;mso-position-horizontal-relative:page;mso-position-vertical-relative:page;mso-width-relative:margin;mso-height-relative:margin" o:regroupid="6" fillcolor="#0d0d0d" stroked="f">
            <v:textbox style="mso-next-textbox:#_x0000_s1038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6" type="#_x0000_t202" style="position:absolute;left:0;text-align:left;margin-left:635.3pt;margin-top:22.7pt;width:73.7pt;height:34pt;z-index:252454912;mso-position-horizontal-relative:page;mso-position-vertical-relative:page;mso-width-relative:margin;mso-height-relative:margin" o:regroupid="6" fillcolor="#0d0d0d" stroked="f">
            <v:textbox style="mso-next-textbox:#_x0000_s103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5" type="#_x0000_t202" style="position:absolute;left:0;text-align:left;margin-left:558.8pt;margin-top:22.7pt;width:73.7pt;height:34pt;z-index:252453888;mso-position-horizontal-relative:page;mso-position-vertical-relative:page;mso-width-relative:margin;mso-height-relative:margin" o:regroupid="6" fillcolor="#0d0d0d" stroked="f">
            <v:textbox style="mso-next-textbox:#_x0000_s1035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4" type="#_x0000_t202" style="position:absolute;left:0;text-align:left;margin-left:482.25pt;margin-top:22.7pt;width:73.7pt;height:34pt;z-index:252452864;mso-position-horizontal-relative:page;mso-position-vertical-relative:page;mso-width-relative:margin;mso-height-relative:margin" o:regroupid="6" fillcolor="#0d0d0d" stroked="f">
            <v:textbox style="mso-next-textbox:#_x0000_s1034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3" type="#_x0000_t202" style="position:absolute;left:0;text-align:left;margin-left:405.7pt;margin-top:22.7pt;width:73.7pt;height:34pt;z-index:252451840;mso-position-horizontal-relative:page;mso-position-vertical-relative:page;mso-width-relative:margin;mso-height-relative:margin" o:regroupid="6" fillcolor="#0d0d0d" stroked="f">
            <v:textbox style="mso-next-textbox:#_x0000_s1033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2" type="#_x0000_t202" style="position:absolute;left:0;text-align:left;margin-left:329.15pt;margin-top:22.7pt;width:73.7pt;height:34pt;z-index:252450816;mso-position-horizontal-relative:page;mso-position-vertical-relative:page;mso-width-relative:margin;mso-height-relative:margin" o:regroupid="6" fillcolor="#0d0d0d" stroked="f">
            <v:textbox style="mso-next-textbox:#_x0000_s1032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31" type="#_x0000_t202" style="position:absolute;left:0;text-align:left;margin-left:252.6pt;margin-top:22.7pt;width:73.7pt;height:34pt;z-index:252449792;mso-position-horizontal-relative:page;mso-position-vertical-relative:page;mso-width-relative:margin;mso-height-relative:margin" o:regroupid="6" fillcolor="#0d0d0d" stroked="f">
            <v:textbox style="mso-next-textbox:#_x0000_s1031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073" style="position:absolute;left:0;text-align:left;margin-left:196.6pt;margin-top:0;width:581.25pt;height:561.85pt;z-index:-251608064;mso-position-horizontal-relative:margin;mso-position-vertical-relative:margin" fillcolor="#d8d8d8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074" type="#_x0000_t202" style="position:absolute;left:0;text-align:left;margin-left:-24pt;margin-top:117.35pt;width:240pt;height:50pt;z-index:251709440" filled="f" stroked="f">
            <v:textbox style="mso-next-textbox:#_x0000_s1074">
              <w:txbxContent>
                <w:p w:rsidR="0099634B" w:rsidRPr="00A51CB5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ЯНВАРЬ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040" type="#_x0000_t202" style="position:absolute;left:0;text-align:left;margin-left:216.65pt;margin-top:42.55pt;width:73.7pt;height:96.4pt;z-index:251674624;mso-width-relative:margin;mso-height-relative:margin" filled="f" stroked="f" strokecolor="gray">
            <v:textbox style="mso-next-textbox:#_x0000_s104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026" type="#_x0000_t202" style="position:absolute;left:0;text-align:left;margin-left:6pt;margin-top:75.5pt;width:78pt;height:50pt;z-index:251660288" filled="f" stroked="f" strokecolor="#930">
            <v:textbox style="mso-next-textbox:#_x0000_s1026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029" type="#_x0000_t202" style="position:absolute;left:0;text-align:left;margin-left:94.5pt;margin-top:4.5pt;width:1in;height:100pt;z-index:251663360" filled="f" stroked="f">
            <v:textbox style="mso-next-textbox:#_x0000_s1029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 w:rsidRPr="0009084C">
                    <w:rPr>
                      <w:rFonts w:ascii="Arial" w:hAnsi="Arial" w:hint="eastAsia"/>
                      <w:sz w:val="144"/>
                    </w:rPr>
                    <w:t>1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028" type="#_x0000_t202" style="position:absolute;left:0;text-align:left;margin-left:702pt;margin-top:-529.85pt;width:90pt;height:80pt;z-index:251662336" filled="f" stroked="f">
            <v:textbox style="mso-next-textbox:#_x0000_s1028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027" type="#_x0000_t202" style="position:absolute;left:0;text-align:left;margin-left:36pt;margin-top:-490pt;width:174pt;height:40pt;z-index:251661312" filled="f" stroked="f">
            <v:textbox style="mso-next-textbox:#_x0000_s1027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</w:p>
    <w:p w:rsidR="003E4050" w:rsidRDefault="007B0169">
      <w:pPr>
        <w:widowControl/>
        <w:jc w:val="left"/>
      </w:pPr>
      <w:r w:rsidRPr="007B0169">
        <w:rPr>
          <w:noProof/>
        </w:rPr>
        <w:pict>
          <v:shape id="_x0000_s1068" type="#_x0000_t202" style="position:absolute;margin-left:558.8pt;margin-top:420.95pt;width:73.7pt;height:96.4pt;z-index:251703296;mso-position-horizontal-relative:page;mso-width-relative:margin;mso-height-relative:margin" strokecolor="gray">
            <v:textbox style="mso-next-textbox:#_x0000_s106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2" type="#_x0000_t202" style="position:absolute;margin-left:711.85pt;margin-top:24.05pt;width:73.7pt;height:96.4pt;z-index:251676672;mso-position-horizontal-relative:page;mso-width-relative:margin;mso-height-relative:margin" strokecolor="gray">
            <v:textbox style="mso-next-textbox:#_x0000_s1042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Новогодние каникулы</w:t>
                  </w: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9" type="#_x0000_t202" style="position:absolute;margin-left:711.85pt;margin-top:123.25pt;width:73.7pt;height:96.4pt;z-index:251683840;mso-position-horizontal-relative:page;mso-width-relative:margin;mso-height-relative:margin" strokecolor="gray">
            <v:textbox style="mso-next-textbox:#_x0000_s104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FF0000"/>
                      <w:sz w:val="48"/>
                      <w:szCs w:val="48"/>
                    </w:rPr>
                    <w:t>11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7" type="#_x0000_t202" style="position:absolute;margin-left:558.8pt;margin-top:123.25pt;width:73.7pt;height:96.4pt;z-index:251681792;mso-position-horizontal-relative:page;mso-width-relative:margin;mso-height-relative:margin" strokecolor="gray">
            <v:textbox style="mso-next-textbox:#_x0000_s104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6" type="#_x0000_t202" style="position:absolute;margin-left:482.25pt;margin-top:123.25pt;width:73.7pt;height:96.4pt;z-index:251680768;mso-position-horizontal-relative:page;mso-width-relative:margin;mso-height-relative:margin" strokecolor="gray">
            <v:textbox style="mso-next-textbox:#_x0000_s104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5" type="#_x0000_t202" style="position:absolute;margin-left:405.7pt;margin-top:123.25pt;width:73.7pt;height:96.4pt;z-index:251679744;mso-position-horizontal-relative:page;mso-width-relative:margin;mso-height-relative:margin" strokecolor="gray">
            <v:textbox style="mso-next-textbox:#_x0000_s1045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CB39EA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  <w:lang w:val="ru-RU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Рождество Христово</w:t>
                  </w: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6" type="#_x0000_t202" style="position:absolute;margin-left:711.85pt;margin-top:222.5pt;width:73.7pt;height:96.4pt;z-index:251691008;mso-position-horizontal-relative:page;mso-width-relative:margin;mso-height-relative:margin" strokecolor="gray">
            <v:textbox style="mso-next-textbox:#_x0000_s105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FF0000"/>
                      <w:sz w:val="48"/>
                      <w:szCs w:val="48"/>
                    </w:rPr>
                    <w:t>18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4" type="#_x0000_t202" style="position:absolute;margin-left:558.8pt;margin-top:222.5pt;width:73.7pt;height:96.4pt;z-index:251688960;mso-position-horizontal-relative:page;mso-width-relative:margin;mso-height-relative:margin" strokecolor="gray">
            <v:textbox style="mso-next-textbox:#_x0000_s105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3" type="#_x0000_t202" style="position:absolute;margin-left:482.25pt;margin-top:222.5pt;width:73.7pt;height:96.4pt;z-index:251687936;mso-position-horizontal-relative:page;mso-width-relative:margin;mso-height-relative:margin" strokecolor="gray">
            <v:textbox style="mso-next-textbox:#_x0000_s105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9D438F" w:rsidRDefault="0099634B" w:rsidP="003E4050">
                  <w:pPr>
                    <w:spacing w:line="320" w:lineRule="exact"/>
                    <w:jc w:val="right"/>
                    <w:rPr>
                      <w:color w:val="7F7F7F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2" type="#_x0000_t202" style="position:absolute;margin-left:405.7pt;margin-top:222.5pt;width:73.7pt;height:96.4pt;z-index:251686912;mso-position-horizontal-relative:page;mso-width-relative:margin;mso-height-relative:margin" strokecolor="gray">
            <v:textbox style="mso-next-textbox:#_x0000_s1052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14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2" type="#_x0000_t202" style="position:absolute;margin-left:635.3pt;margin-top:321.7pt;width:73.7pt;height:96.4pt;z-index:251697152;mso-position-horizontal-relative:page;mso-width-relative:margin;mso-height-relative:margin" strokecolor="gray">
            <v:textbox style="mso-next-textbox:#_x0000_s1062" inset="3.6pt,0,3.6pt,0">
              <w:txbxContent>
                <w:p w:rsidR="0099634B" w:rsidRPr="00D30B40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548DD4"/>
                      <w:sz w:val="48"/>
                      <w:szCs w:val="48"/>
                    </w:rPr>
                    <w:t>24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9D438F" w:rsidRDefault="0099634B" w:rsidP="003E4050">
                  <w:pPr>
                    <w:spacing w:line="320" w:lineRule="exact"/>
                    <w:jc w:val="right"/>
                    <w:rPr>
                      <w:color w:val="7F7F7F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3" type="#_x0000_t202" style="position:absolute;margin-left:711.85pt;margin-top:321.7pt;width:73.7pt;height:96.4pt;z-index:251698176;mso-position-horizontal-relative:page;mso-width-relative:margin;mso-height-relative:margin" strokecolor="gray">
            <v:textbox style="mso-next-textbox:#_x0000_s106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FF0000"/>
                      <w:sz w:val="48"/>
                      <w:szCs w:val="48"/>
                    </w:rPr>
                    <w:t>25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7" type="#_x0000_t202" style="position:absolute;margin-left:482.25pt;margin-top:420.95pt;width:73.7pt;height:96.4pt;z-index:251702272;mso-position-horizontal-relative:page;mso-width-relative:margin;mso-height-relative:margin" strokecolor="gray">
            <v:textbox style="mso-next-textbox:#_x0000_s106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6" type="#_x0000_t202" style="position:absolute;margin-left:405.7pt;margin-top:420.95pt;width:73.7pt;height:96.4pt;z-index:251701248;mso-position-horizontal-relative:page;mso-width-relative:margin;mso-height-relative:margin" strokecolor="gray">
            <v:textbox style="mso-next-textbox:#_x0000_s106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4" type="#_x0000_t202" style="position:absolute;margin-left:252.6pt;margin-top:420.95pt;width:73.7pt;height:96.4pt;z-index:251699200;mso-position-horizontal-relative:page;mso-width-relative:margin;mso-height-relative:margin" strokecolor="gray">
            <v:textbox style="mso-next-textbox:#_x0000_s106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26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3" type="#_x0000_t202" style="position:absolute;margin-left:252.6pt;margin-top:123.25pt;width:73.7pt;height:96.4pt;z-index:251677696;mso-position-horizontal-relative:page;mso-width-relative:margin;mso-height-relative:margin" strokecolor="gray">
            <v:textbox style="mso-next-textbox:#_x0000_s1043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39EA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Новогодние каникулы</w:t>
                  </w: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0" type="#_x0000_t202" style="position:absolute;margin-left:252.6pt;margin-top:222.5pt;width:73.7pt;height:96.4pt;z-index:251684864;mso-position-horizontal-relative:page;mso-width-relative:margin;mso-height-relative:margin" strokecolor="gray">
            <v:textbox style="mso-next-textbox:#_x0000_s1050" inset="3.6pt,0,3.6pt,0">
              <w:txbxContent>
                <w:p w:rsidR="0099634B" w:rsidRPr="00D30B40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12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7" type="#_x0000_t202" style="position:absolute;margin-left:252.6pt;margin-top:321.7pt;width:73.7pt;height:96.4pt;z-index:251692032;mso-position-horizontal-relative:page;mso-width-relative:margin;mso-height-relative:margin" strokecolor="gray">
            <v:textbox style="mso-next-textbox:#_x0000_s105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19</w:t>
                  </w:r>
                </w:p>
                <w:p w:rsidR="0099634B" w:rsidRPr="00D30B40" w:rsidRDefault="0099634B" w:rsidP="00D30B4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39" type="#_x0000_t202" style="position:absolute;margin-left:558.8pt;margin-top:24.05pt;width:73.7pt;height:96.4pt;z-index:251673600;mso-position-horizontal-relative:page;mso-width-relative:margin;mso-height-relative:margin" strokecolor="gray">
            <v:textbox style="mso-next-textbox:#_x0000_s1039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CB39EA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  <w:lang w:val="ru-RU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Новогодние каникулы</w:t>
                  </w: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1" type="#_x0000_t202" style="position:absolute;margin-left:558.8pt;margin-top:321.7pt;width:73.7pt;height:96.4pt;z-index:251696128;mso-position-horizontal-relative:page;mso-width-relative:margin;mso-height-relative:margin" strokecolor="gray">
            <v:textbox style="mso-next-textbox:#_x0000_s106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37" type="#_x0000_t202" style="position:absolute;margin-left:482.25pt;margin-top:24.05pt;width:73.7pt;height:96.4pt;z-index:251671552;mso-position-horizontal-relative:page;mso-width-relative:margin;mso-height-relative:margin" strokecolor="gray">
            <v:textbox style="mso-next-textbox:#_x0000_s1037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  <w:lang w:val="ru-RU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Новый Год</w:t>
                  </w: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0" type="#_x0000_t202" style="position:absolute;margin-left:482.25pt;margin-top:321.7pt;width:73.7pt;height:96.4pt;z-index:251695104;mso-position-horizontal-relative:page;mso-width-relative:margin;mso-height-relative:margin" strokecolor="gray">
            <v:textbox style="mso-next-textbox:#_x0000_s106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9" type="#_x0000_t202" style="position:absolute;margin-left:405.7pt;margin-top:321.7pt;width:73.7pt;height:96.4pt;z-index:251694080;mso-position-horizontal-relative:page;mso-width-relative:margin;mso-height-relative:margin" strokecolor="gray">
            <v:textbox style="mso-next-textbox:#_x0000_s105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8" type="#_x0000_t202" style="position:absolute;margin-left:329.15pt;margin-top:321.7pt;width:73.7pt;height:96.4pt;z-index:251693056;mso-position-horizontal-relative:page;mso-width-relative:margin;mso-height-relative:margin" strokecolor="gray">
            <v:textbox style="mso-next-textbox:#_x0000_s105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20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5" type="#_x0000_t202" style="position:absolute;margin-left:329.15pt;margin-top:420.95pt;width:73.7pt;height:96.4pt;z-index:251700224;mso-position-horizontal-relative:page;mso-width-relative:margin;mso-height-relative:margin" strokecolor="gray">
            <v:textbox style="mso-next-textbox:#_x0000_s1065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27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4" type="#_x0000_t202" style="position:absolute;margin-left:329.15pt;margin-top:123.25pt;width:73.7pt;height:96.4pt;z-index:251678720;mso-position-horizontal-relative:page;mso-width-relative:margin;mso-height-relative:margin" strokecolor="gray">
            <v:textbox style="mso-next-textbox:#_x0000_s1044" inset="3.6pt,0,3.6pt,0">
              <w:txbxContent>
                <w:p w:rsidR="0099634B" w:rsidRPr="002B269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B269C">
                    <w:rPr>
                      <w:rFonts w:hint="eastAsia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1" type="#_x0000_t202" style="position:absolute;margin-left:329.15pt;margin-top:222.5pt;width:73.7pt;height:96.4pt;z-index:251685888;mso-position-horizontal-relative:page;mso-width-relative:margin;mso-height-relative:margin" strokecolor="gray">
            <v:textbox style="mso-next-textbox:#_x0000_s105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sz w:val="48"/>
                      <w:szCs w:val="48"/>
                    </w:rPr>
                    <w:t>13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8" type="#_x0000_t202" style="position:absolute;margin-left:635.3pt;margin-top:123.25pt;width:73.7pt;height:96.4pt;z-index:251682816;mso-position-horizontal-relative:page;mso-width-relative:margin;mso-height-relative:margin" strokecolor="gray">
            <v:textbox style="mso-next-textbox:#_x0000_s1048" inset="3.6pt,0,3.6pt,0">
              <w:txbxContent>
                <w:p w:rsidR="0099634B" w:rsidRPr="00D30B40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548DD4"/>
                      <w:sz w:val="48"/>
                      <w:szCs w:val="48"/>
                    </w:rPr>
                    <w:t>10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55" type="#_x0000_t202" style="position:absolute;margin-left:635.3pt;margin-top:222.5pt;width:73.7pt;height:96.4pt;z-index:251689984;mso-position-horizontal-relative:page;mso-width-relative:margin;mso-height-relative:margin" strokecolor="gray">
            <v:textbox style="mso-next-textbox:#_x0000_s1055" inset="3.6pt,0,3.6pt,0">
              <w:txbxContent>
                <w:p w:rsidR="0099634B" w:rsidRPr="00D30B40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548DD4"/>
                      <w:sz w:val="48"/>
                      <w:szCs w:val="48"/>
                    </w:rPr>
                    <w:t>17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69" type="#_x0000_t202" style="position:absolute;margin-left:635.3pt;margin-top:420.95pt;width:73.7pt;height:96.4pt;z-index:251704320;mso-position-horizontal-relative:page;mso-width-relative:margin;mso-height-relative:margin" strokecolor="gray">
            <v:textbox style="mso-next-textbox:#_x0000_s1069" inset="3.6pt,0,3.6pt,0">
              <w:txbxContent>
                <w:p w:rsidR="0099634B" w:rsidRPr="00D30B40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D30B40">
                    <w:rPr>
                      <w:rFonts w:hint="eastAsia"/>
                      <w:color w:val="548DD4"/>
                      <w:sz w:val="48"/>
                      <w:szCs w:val="48"/>
                    </w:rPr>
                    <w:t>31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41" type="#_x0000_t202" style="position:absolute;margin-left:635.3pt;margin-top:24.05pt;width:73.7pt;height:96.4pt;z-index:251675648;mso-position-horizontal-relative:page;mso-width-relative:margin;mso-height-relative:margin" strokecolor="gray">
            <v:textbox style="mso-next-textbox:#_x0000_s1041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Новогодние каникулы</w:t>
                  </w:r>
                </w:p>
              </w:txbxContent>
            </v:textbox>
            <w10:wrap anchorx="page"/>
          </v:shape>
        </w:pict>
      </w:r>
      <w:r w:rsidR="00EE24AB"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5041900</wp:posOffset>
            </wp:positionV>
            <wp:extent cx="2505456" cy="2090928"/>
            <wp:effectExtent l="19050" t="0" r="9144" b="0"/>
            <wp:wrapNone/>
            <wp:docPr id="6" name="図 6" descr="野菜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野菜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6" cy="209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086" type="#_x0000_t202" style="position:absolute;left:0;text-align:left;margin-left:711.85pt;margin-top:22.7pt;width:73.7pt;height:34pt;z-index:252463104;mso-position-horizontal-relative:page;mso-position-vertical-relative:page;mso-width-relative:margin;mso-height-relative:margin" o:regroupid="7" fillcolor="#0d0d0d" stroked="f">
            <v:textbox style="mso-next-textbox:#_x0000_s108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4" type="#_x0000_t202" style="position:absolute;left:0;text-align:left;margin-left:635.3pt;margin-top:22.7pt;width:73.7pt;height:34pt;z-index:252462080;mso-position-horizontal-relative:page;mso-position-vertical-relative:page;mso-width-relative:margin;mso-height-relative:margin" o:regroupid="7" fillcolor="#0d0d0d" stroked="f">
            <v:textbox style="mso-next-textbox:#_x0000_s1084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3" type="#_x0000_t202" style="position:absolute;left:0;text-align:left;margin-left:558.8pt;margin-top:22.7pt;width:73.7pt;height:34pt;z-index:252461056;mso-position-horizontal-relative:page;mso-position-vertical-relative:page;mso-width-relative:margin;mso-height-relative:margin" o:regroupid="7" fillcolor="#0d0d0d" stroked="f">
            <v:textbox style="mso-next-textbox:#_x0000_s1083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2" type="#_x0000_t202" style="position:absolute;left:0;text-align:left;margin-left:482.25pt;margin-top:22.7pt;width:73.7pt;height:34pt;z-index:252460032;mso-position-horizontal-relative:page;mso-position-vertical-relative:page;mso-width-relative:margin;mso-height-relative:margin" o:regroupid="7" fillcolor="#0d0d0d" stroked="f">
            <v:textbox style="mso-next-textbox:#_x0000_s108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1" type="#_x0000_t202" style="position:absolute;left:0;text-align:left;margin-left:405.7pt;margin-top:22.7pt;width:73.7pt;height:34pt;z-index:252459008;mso-position-horizontal-relative:page;mso-position-vertical-relative:page;mso-width-relative:margin;mso-height-relative:margin" o:regroupid="7" fillcolor="#0d0d0d" stroked="f">
            <v:textbox style="mso-next-textbox:#_x0000_s1081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0" type="#_x0000_t202" style="position:absolute;left:0;text-align:left;margin-left:329.15pt;margin-top:22.7pt;width:73.7pt;height:34pt;z-index:252457984;mso-position-horizontal-relative:page;mso-position-vertical-relative:page;mso-width-relative:margin;mso-height-relative:margin" o:regroupid="7" fillcolor="#0d0d0d" stroked="f">
            <v:textbox style="mso-next-textbox:#_x0000_s1080" inset="0,0,0,0">
              <w:txbxContent>
                <w:p w:rsidR="0099634B" w:rsidRPr="009D438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079" type="#_x0000_t202" style="position:absolute;left:0;text-align:left;margin-left:252.6pt;margin-top:22.7pt;width:73.7pt;height:34pt;z-index:252456960;mso-position-horizontal-relative:page;mso-position-vertical-relative:page;mso-width-relative:margin;mso-height-relative:margin" o:regroupid="7" fillcolor="#0d0d0d" stroked="f">
            <v:textbox style="mso-next-textbox:#_x0000_s1079" inset="0,0,0,0">
              <w:txbxContent>
                <w:p w:rsidR="0099634B" w:rsidRPr="00EC4CDF" w:rsidRDefault="0099634B" w:rsidP="009D438F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  <w:p w:rsidR="0099634B" w:rsidRPr="009D438F" w:rsidRDefault="0099634B" w:rsidP="009D438F">
                  <w:pPr>
                    <w:rPr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121" style="position:absolute;left:0;text-align:left;margin-left:6494.85pt;margin-top:0;width:581.25pt;height:561.25pt;z-index:-251557888;mso-position-horizontal:right;mso-position-horizontal-relative:margin;mso-position-vertical:top;mso-position-vertical-relative:margin" fillcolor="#ffffcd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124" type="#_x0000_t202" style="position:absolute;left:0;text-align:left;margin-left:-24pt;margin-top:117.35pt;width:240pt;height:50pt;z-index:251761664" filled="f" stroked="f">
            <v:textbox style="mso-next-textbox:#_x0000_s1124">
              <w:txbxContent>
                <w:p w:rsidR="0099634B" w:rsidRPr="009D438F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ФЕВРАЛЬ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120" type="#_x0000_t202" style="position:absolute;left:0;text-align:left;margin-left:675.9pt;margin-top:439.45pt;width:73.7pt;height:96.4pt;z-index:251757568;mso-width-relative:margin;mso-height-relative:margin" filled="f" stroked="f" strokecolor="gray">
            <v:textbox style="mso-next-textbox:#_x0000_s112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089" type="#_x0000_t202" style="position:absolute;left:0;text-align:left;margin-left:446.3pt;margin-top:42.55pt;width:73.7pt;height:96.4pt;z-index:251725824;mso-width-relative:margin;mso-height-relative:margin" filled="f" stroked="f" strokecolor="gray">
            <v:textbox style="mso-next-textbox:#_x0000_s10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088" type="#_x0000_t202" style="position:absolute;left:0;text-align:left;margin-left:216.65pt;margin-top:42.55pt;width:73.7pt;height:96.4pt;z-index:251724800;mso-width-relative:margin;mso-height-relative:margin" filled="f" stroked="f" strokecolor="gray">
            <v:textbox style="mso-next-textbox:#_x0000_s108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087" type="#_x0000_t202" style="position:absolute;left:0;text-align:left;margin-left:369.75pt;margin-top:42.55pt;width:73.7pt;height:96.4pt;z-index:251723776;mso-width-relative:margin;mso-height-relative:margin" filled="f" stroked="f" strokecolor="gray">
            <v:textbox style="mso-next-textbox:#_x0000_s108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085" type="#_x0000_t202" style="position:absolute;left:0;text-align:left;margin-left:293.2pt;margin-top:42.55pt;width:73.7pt;height:96.4pt;z-index:251721728;mso-width-relative:margin;mso-height-relative:margin" filled="f" stroked="f" strokecolor="gray">
            <v:textbox style="mso-next-textbox:#_x0000_s1085" inset="3.6pt,0,3.6pt,0">
              <w:txbxContent>
                <w:p w:rsidR="0099634B" w:rsidRPr="009D438F" w:rsidRDefault="0099634B" w:rsidP="003E4050">
                  <w:pPr>
                    <w:jc w:val="right"/>
                    <w:rPr>
                      <w:b/>
                      <w:color w:val="FF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075" type="#_x0000_t202" style="position:absolute;left:0;text-align:left;margin-left:6pt;margin-top:75.5pt;width:78pt;height:50pt;z-index:251711488" filled="f" stroked="f" strokecolor="#930">
            <v:textbox style="mso-next-textbox:#_x0000_s1075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078" type="#_x0000_t202" style="position:absolute;left:0;text-align:left;margin-left:94.5pt;margin-top:4.5pt;width:1in;height:100pt;z-index:251714560" filled="f" stroked="f">
            <v:textbox style="mso-next-textbox:#_x0000_s1078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077" type="#_x0000_t202" style="position:absolute;left:0;text-align:left;margin-left:702pt;margin-top:-529.85pt;width:90pt;height:80pt;z-index:251713536" filled="f" stroked="f">
            <v:textbox style="mso-next-textbox:#_x0000_s1077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076" type="#_x0000_t202" style="position:absolute;left:0;text-align:left;margin-left:36pt;margin-top:-490pt;width:174pt;height:40pt;z-index:251712512" filled="f" stroked="f">
            <v:textbox style="mso-next-textbox:#_x0000_s1076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 w:rsidRPr="007B0169">
        <w:rPr>
          <w:noProof/>
          <w:color w:val="FF0000"/>
        </w:rPr>
        <w:pict>
          <v:shape id="_x0000_s1093" type="#_x0000_t202" style="position:absolute;margin-left:405.7pt;margin-top:105.75pt;width:73.7pt;height:96.4pt;z-index:251729920;mso-position-horizontal-relative:page;mso-width-relative:margin;mso-height-relative:margin" strokecolor="#ffc000">
            <v:textbox style="mso-next-textbox:#_x0000_s109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0" type="#_x0000_t202" style="position:absolute;margin-left:405.7pt;margin-top:205pt;width:73.7pt;height:96.4pt;z-index:251737088;mso-position-horizontal-relative:page;mso-width-relative:margin;mso-height-relative:margin" strokecolor="#ffc000">
            <v:textbox style="mso-next-textbox:#_x0000_s1100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11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107" type="#_x0000_t202" style="position:absolute;margin-left:405.7pt;margin-top:304.55pt;width:73.7pt;height:96.4pt;z-index:251744256;mso-position-horizontal-relative:page;mso-width-relative:margin;mso-height-relative:margin" strokecolor="#ffc000">
            <v:textbox style="mso-next-textbox:#_x0000_s110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4" type="#_x0000_t202" style="position:absolute;margin-left:405.7pt;margin-top:403.45pt;width:73.7pt;height:96.4pt;z-index:251751424;mso-position-horizontal-relative:page;mso-width-relative:margin;mso-height-relative:margin" strokecolor="#ffc000">
            <v:textbox style="mso-next-textbox:#_x0000_s111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2" type="#_x0000_t202" style="position:absolute;margin-left:252.6pt;margin-top:403.45pt;width:73.7pt;height:96.4pt;z-index:251749376;mso-position-horizontal-relative:page;mso-width-relative:margin;mso-height-relative:margin" strokecolor="#ffc000">
            <v:textbox style="mso-next-textbox:#_x0000_s1112" inset="3.6pt,0,3.6pt,0">
              <w:txbxContent>
                <w:p w:rsidR="0099634B" w:rsidRPr="00CB39EA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CB39EA">
                    <w:rPr>
                      <w:rFonts w:hint="eastAsia"/>
                      <w:color w:val="FF0000"/>
                      <w:sz w:val="48"/>
                      <w:szCs w:val="48"/>
                    </w:rPr>
                    <w:t>23</w:t>
                  </w:r>
                </w:p>
                <w:p w:rsidR="0099634B" w:rsidRPr="00CB39EA" w:rsidRDefault="0099634B" w:rsidP="00CB39EA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  <w:lang w:val="ru-RU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День защитника Отечества</w:t>
                  </w: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3" type="#_x0000_t202" style="position:absolute;margin-left:329.15pt;margin-top:403.45pt;width:73.7pt;height:96.4pt;z-index:251750400;mso-position-horizontal-relative:page;mso-width-relative:margin;mso-height-relative:margin" strokecolor="#ffc000">
            <v:textbox style="mso-next-textbox:#_x0000_s1113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24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D30B40">
                  <w:pPr>
                    <w:spacing w:line="320" w:lineRule="exact"/>
                    <w:jc w:val="center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92" type="#_x0000_t202" style="position:absolute;margin-left:329.15pt;margin-top:105.75pt;width:73.7pt;height:96.4pt;z-index:251728896;mso-position-horizontal-relative:page;mso-width-relative:margin;mso-height-relative:margin" strokecolor="#ffc000">
            <v:textbox style="mso-next-textbox:#_x0000_s1092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099" type="#_x0000_t202" style="position:absolute;margin-left:329.15pt;margin-top:205pt;width:73.7pt;height:96.4pt;z-index:251736064;mso-position-horizontal-relative:page;mso-width-relative:margin;mso-height-relative:margin" strokecolor="#ffc000">
            <v:textbox style="mso-next-textbox:#_x0000_s1099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10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6" type="#_x0000_t202" style="position:absolute;margin-left:329.15pt;margin-top:304.55pt;width:73.7pt;height:96.4pt;z-index:251743232;mso-position-horizontal-relative:page;mso-width-relative:margin;mso-height-relative:margin" strokecolor="#ffc000">
            <v:textbox style="mso-next-textbox:#_x0000_s1106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17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91" type="#_x0000_t202" style="position:absolute;margin-left:252.6pt;margin-top:105.75pt;width:73.7pt;height:96.4pt;z-index:251727872;mso-position-horizontal-relative:page;mso-width-relative:margin;mso-height-relative:margin" strokecolor="#ffc000">
            <v:textbox style="mso-next-textbox:#_x0000_s1091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2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98" type="#_x0000_t202" style="position:absolute;margin-left:252.6pt;margin-top:205pt;width:73.7pt;height:96.4pt;z-index:251735040;mso-position-horizontal-relative:page;mso-width-relative:margin;mso-height-relative:margin" strokecolor="#ffc000">
            <v:textbox style="mso-next-textbox:#_x0000_s1098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5" type="#_x0000_t202" style="position:absolute;margin-left:252.6pt;margin-top:304.55pt;width:73.7pt;height:96.4pt;z-index:251742208;mso-position-horizontal-relative:page;mso-width-relative:margin;mso-height-relative:margin" strokecolor="#ffc000">
            <v:textbox style="mso-next-textbox:#_x0000_s1105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sz w:val="48"/>
                      <w:szCs w:val="48"/>
                    </w:rPr>
                    <w:t>16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094" type="#_x0000_t202" style="position:absolute;margin-left:482.25pt;margin-top:105.75pt;width:73.7pt;height:96.4pt;z-index:251730944;mso-position-horizontal-relative:page;mso-width-relative:margin;mso-height-relative:margin" strokecolor="#ffc000">
            <v:textbox style="mso-next-textbox:#_x0000_s109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1" type="#_x0000_t202" style="position:absolute;margin-left:482.25pt;margin-top:205pt;width:73.7pt;height:96.4pt;z-index:251738112;mso-position-horizontal-relative:page;mso-width-relative:margin;mso-height-relative:margin" strokecolor="#ffc000">
            <v:textbox style="mso-next-textbox:#_x0000_s110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8" type="#_x0000_t202" style="position:absolute;margin-left:482.25pt;margin-top:304.55pt;width:73.7pt;height:96.4pt;z-index:251745280;mso-position-horizontal-relative:page;mso-width-relative:margin;mso-height-relative:margin" strokecolor="#ffc000">
            <v:textbox style="mso-next-textbox:#_x0000_s110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5" type="#_x0000_t202" style="position:absolute;margin-left:482.25pt;margin-top:403.45pt;width:73.7pt;height:96.4pt;z-index:251752448;mso-position-horizontal-relative:page;mso-width-relative:margin;mso-height-relative:margin" strokecolor="#ffc000">
            <v:textbox style="mso-next-textbox:#_x0000_s111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2" type="#_x0000_t202" style="position:absolute;margin-left:558.8pt;margin-top:205pt;width:73.7pt;height:96.4pt;z-index:251739136;mso-position-horizontal-relative:page;mso-width-relative:margin;mso-height-relative:margin" strokecolor="#ffc000">
            <v:textbox style="mso-next-textbox:#_x0000_s110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9" type="#_x0000_t202" style="position:absolute;margin-left:558.8pt;margin-top:304.55pt;width:73.7pt;height:96.4pt;z-index:251746304;mso-position-horizontal-relative:page;mso-width-relative:margin;mso-height-relative:margin" strokecolor="#ffc000">
            <v:textbox style="mso-next-textbox:#_x0000_s110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6" type="#_x0000_t202" style="position:absolute;margin-left:558.8pt;margin-top:403.45pt;width:73.7pt;height:96.4pt;z-index:251753472;mso-position-horizontal-relative:page;mso-width-relative:margin;mso-height-relative:margin" strokecolor="#ffc000">
            <v:textbox style="mso-next-textbox:#_x0000_s111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095" type="#_x0000_t202" style="position:absolute;margin-left:558.8pt;margin-top:105.75pt;width:73.7pt;height:96.4pt;z-index:251731968;mso-position-horizontal-relative:page;mso-width-relative:margin;mso-height-relative:margin" strokecolor="#ffc000">
            <v:textbox style="mso-next-textbox:#_x0000_s109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096" type="#_x0000_t202" style="position:absolute;margin-left:635.3pt;margin-top:105.75pt;width:73.7pt;height:96.4pt;z-index:251732992;mso-position-horizontal-relative:page;mso-width-relative:margin;mso-height-relative:margin" strokecolor="#ffc000">
            <v:textbox style="mso-next-textbox:#_x0000_s1096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548DD4"/>
                      <w:sz w:val="48"/>
                      <w:szCs w:val="48"/>
                    </w:rPr>
                    <w:t>7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3" type="#_x0000_t202" style="position:absolute;margin-left:635.3pt;margin-top:205pt;width:73.7pt;height:96.4pt;z-index:251740160;mso-position-horizontal-relative:page;mso-width-relative:margin;mso-height-relative:margin" strokecolor="#ffc000">
            <v:textbox style="mso-next-textbox:#_x0000_s1103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548DD4"/>
                      <w:sz w:val="48"/>
                      <w:szCs w:val="48"/>
                    </w:rPr>
                    <w:t>14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548DD4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7" type="#_x0000_t202" style="position:absolute;margin-left:635.3pt;margin-top:403.45pt;width:73.7pt;height:96.4pt;z-index:251754496;mso-position-horizontal-relative:page;mso-width-relative:margin;mso-height-relative:margin" strokecolor="#ffc000">
            <v:textbox style="mso-next-textbox:#_x0000_s1117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548DD4"/>
                      <w:sz w:val="48"/>
                      <w:szCs w:val="48"/>
                    </w:rPr>
                    <w:t>28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10" type="#_x0000_t202" style="position:absolute;margin-left:635.3pt;margin-top:304.55pt;width:73.7pt;height:96.4pt;z-index:251747328;mso-position-horizontal-relative:page;mso-width-relative:margin;mso-height-relative:margin" strokecolor="#ffc000">
            <v:textbox style="mso-next-textbox:#_x0000_s111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548DD4"/>
                      <w:sz w:val="48"/>
                      <w:szCs w:val="48"/>
                    </w:rPr>
                    <w:t>21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111" type="#_x0000_t202" style="position:absolute;margin-left:711.85pt;margin-top:304.55pt;width:73.7pt;height:96.4pt;z-index:251748352;mso-position-horizontal-relative:page;mso-width-relative:margin;mso-height-relative:margin" strokecolor="#ffc000">
            <v:textbox style="mso-next-textbox:#_x0000_s1111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FF0000"/>
                      <w:sz w:val="48"/>
                      <w:szCs w:val="48"/>
                    </w:rPr>
                    <w:t>22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090" type="#_x0000_t202" style="position:absolute;margin-left:711.85pt;margin-top:6.55pt;width:73.7pt;height:96.4pt;z-index:251726848;mso-position-horizontal-relative:page;mso-width-relative:margin;mso-height-relative:margin" strokecolor="#ffc000">
            <v:textbox style="mso-next-textbox:#_x0000_s1090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  <w:color w:val="FF0000"/>
        </w:rPr>
        <w:pict>
          <v:shape id="_x0000_s1097" type="#_x0000_t202" style="position:absolute;margin-left:711.85pt;margin-top:105.75pt;width:73.7pt;height:96.4pt;z-index:251734016;mso-position-horizontal-relative:page;mso-width-relative:margin;mso-height-relative:margin" strokecolor="#ffc000">
            <v:textbox style="mso-next-textbox:#_x0000_s1097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FF0000"/>
                      <w:sz w:val="48"/>
                      <w:szCs w:val="48"/>
                    </w:rPr>
                    <w:t>8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04" type="#_x0000_t202" style="position:absolute;margin-left:711.85pt;margin-top:205pt;width:73.7pt;height:96.4pt;z-index:251741184;mso-position-horizontal-relative:page;mso-width-relative:margin;mso-height-relative:margin" strokecolor="#ffc000">
            <v:textbox style="mso-next-textbox:#_x0000_s1104" inset="3.6pt,0,3.6pt,0">
              <w:txbxContent>
                <w:p w:rsidR="0099634B" w:rsidRPr="002F621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2F6213">
                    <w:rPr>
                      <w:rFonts w:hint="eastAsia"/>
                      <w:color w:val="FF0000"/>
                      <w:sz w:val="48"/>
                      <w:szCs w:val="48"/>
                    </w:rPr>
                    <w:t>15</w:t>
                  </w: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  <w:sz w:val="20"/>
                    </w:rPr>
                  </w:pPr>
                </w:p>
                <w:p w:rsidR="0099634B" w:rsidRPr="002F6213" w:rsidRDefault="0099634B" w:rsidP="003E4050">
                  <w:pPr>
                    <w:spacing w:line="320" w:lineRule="exact"/>
                    <w:jc w:val="right"/>
                    <w:rPr>
                      <w:color w:val="FF0000"/>
                    </w:rPr>
                  </w:pPr>
                </w:p>
              </w:txbxContent>
            </v:textbox>
            <w10:wrap anchorx="page"/>
          </v:shape>
        </w:pict>
      </w:r>
      <w:r w:rsidR="00987A8E" w:rsidRPr="00987A8E">
        <w:rPr>
          <w:noProof/>
          <w:lang w:val="ru-RU" w:eastAsia="ru-RU"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4575175</wp:posOffset>
            </wp:positionV>
            <wp:extent cx="2505710" cy="2085975"/>
            <wp:effectExtent l="19050" t="0" r="8890" b="0"/>
            <wp:wrapThrough wrapText="bothSides">
              <wp:wrapPolygon edited="0">
                <wp:start x="-164" y="0"/>
                <wp:lineTo x="-164" y="21501"/>
                <wp:lineTo x="21677" y="21501"/>
                <wp:lineTo x="21677" y="0"/>
                <wp:lineTo x="-164" y="0"/>
              </wp:wrapPolygon>
            </wp:wrapThrough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050">
        <w:br w:type="page"/>
      </w:r>
    </w:p>
    <w:p w:rsidR="00CB2F18" w:rsidRDefault="007B0169" w:rsidP="00CB2F18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672" type="#_x0000_t202" style="position:absolute;left:0;text-align:left;margin-left:711.85pt;margin-top:22.7pt;width:73.7pt;height:34pt;z-index:252470272;mso-position-horizontal-relative:page;mso-position-vertical-relative:page;mso-width-relative:margin;mso-height-relative:margin" o:regroupid="8" fillcolor="#0d0d0d" stroked="f">
            <v:textbox style="mso-next-textbox:#_x0000_s1672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71" type="#_x0000_t202" style="position:absolute;left:0;text-align:left;margin-left:635.3pt;margin-top:22.7pt;width:73.7pt;height:34pt;z-index:252469248;mso-position-horizontal-relative:page;mso-position-vertical-relative:page;mso-width-relative:margin;mso-height-relative:margin" o:regroupid="8" fillcolor="#0d0d0d" stroked="f">
            <v:textbox style="mso-next-textbox:#_x0000_s1671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CB2F1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70" type="#_x0000_t202" style="position:absolute;left:0;text-align:left;margin-left:558.8pt;margin-top:22.7pt;width:73.7pt;height:34pt;z-index:252468224;mso-position-horizontal-relative:page;mso-position-vertical-relative:page;mso-width-relative:margin;mso-height-relative:margin" o:regroupid="8" fillcolor="#0d0d0d" stroked="f">
            <v:textbox style="mso-next-textbox:#_x0000_s1670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CB2F1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69" type="#_x0000_t202" style="position:absolute;left:0;text-align:left;margin-left:482.25pt;margin-top:22.7pt;width:73.7pt;height:34pt;z-index:252467200;mso-position-horizontal-relative:page;mso-position-vertical-relative:page;mso-width-relative:margin;mso-height-relative:margin" o:regroupid="8" fillcolor="#0d0d0d" stroked="f">
            <v:textbox style="mso-next-textbox:#_x0000_s1669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68" type="#_x0000_t202" style="position:absolute;left:0;text-align:left;margin-left:405.7pt;margin-top:22.7pt;width:73.7pt;height:34pt;z-index:252466176;mso-position-horizontal-relative:page;mso-position-vertical-relative:page;mso-width-relative:margin;mso-height-relative:margin" o:regroupid="8" fillcolor="#0d0d0d" stroked="f">
            <v:textbox style="mso-next-textbox:#_x0000_s1668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67" type="#_x0000_t202" style="position:absolute;left:0;text-align:left;margin-left:329.15pt;margin-top:22.7pt;width:73.7pt;height:34pt;z-index:252465152;mso-position-horizontal-relative:page;mso-position-vertical-relative:page;mso-width-relative:margin;mso-height-relative:margin" o:regroupid="8" fillcolor="#0d0d0d" stroked="f">
            <v:textbox style="mso-next-textbox:#_x0000_s1667" inset="0,0,0,0">
              <w:txbxContent>
                <w:p w:rsidR="0099634B" w:rsidRPr="00EC4CDF" w:rsidRDefault="0099634B" w:rsidP="00CB2F18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666" type="#_x0000_t202" style="position:absolute;left:0;text-align:left;margin-left:252.6pt;margin-top:22.7pt;width:73.7pt;height:34pt;z-index:252464128;mso-position-horizontal-relative:page;mso-position-vertical-relative:page;mso-width-relative:margin;mso-height-relative:margin" o:regroupid="8" fillcolor="#0d0d0d" stroked="f">
            <v:textbox style="mso-next-textbox:#_x0000_s1666" inset="0,0,0,0">
              <w:txbxContent>
                <w:p w:rsidR="0099634B" w:rsidRPr="009E3EC1" w:rsidRDefault="0099634B" w:rsidP="00CB2F18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703" style="position:absolute;left:0;text-align:left;margin-left:6495.35pt;margin-top:0;width:581.25pt;height:560.4pt;z-index:-250992640;mso-position-horizontal:right;mso-position-horizontal-relative:margin;mso-position-vertical:top;mso-position-vertical-relative:margin" fillcolor="#ffcc9a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706" type="#_x0000_t202" style="position:absolute;left:0;text-align:left;margin-left:-24pt;margin-top:117.35pt;width:240pt;height:50pt;z-index:252326912" filled="f" stroked="f">
            <v:textbox style="mso-next-textbox:#_x0000_s1706">
              <w:txbxContent>
                <w:p w:rsidR="0099634B" w:rsidRPr="009E3EC1" w:rsidRDefault="0099634B" w:rsidP="00CB2F18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МАРТ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704" type="#_x0000_t202" style="position:absolute;left:0;text-align:left;margin-left:252.6pt;margin-top:467.8pt;width:73.7pt;height:82.2pt;z-index:252324864;mso-position-horizontal-relative:page;mso-width-relative:margin;mso-height-relative:margin" strokecolor="red">
            <v:textbox style="mso-next-textbox:#_x0000_s1704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702" type="#_x0000_t202" style="position:absolute;left:0;text-align:left;margin-left:711.85pt;margin-top:382.75pt;width:73.7pt;height:82.2pt;z-index:252322816;mso-position-horizontal-relative:page;mso-width-relative:margin;mso-height-relative:margin" fillcolor="white [3212]" strokecolor="red">
            <v:textbox style="mso-next-textbox:#_x0000_s1702" inset="3.6pt,0,3.6pt,0">
              <w:txbxContent>
                <w:p w:rsidR="0099634B" w:rsidRPr="008E3629" w:rsidRDefault="0099634B" w:rsidP="00CB2F18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701" type="#_x0000_t202" style="position:absolute;left:0;text-align:left;margin-left:635.3pt;margin-top:382.75pt;width:73.7pt;height:82.2pt;z-index:252321792;mso-position-horizontal-relative:page;mso-width-relative:margin;mso-height-relative:margin" fillcolor="white [3212]" strokecolor="red">
            <v:textbox style="mso-next-textbox:#_x0000_s1701" inset="3.6pt,0,3.6pt,0">
              <w:txbxContent>
                <w:p w:rsidR="0099634B" w:rsidRPr="00E33E6E" w:rsidRDefault="0099634B" w:rsidP="00987557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700" type="#_x0000_t202" style="position:absolute;left:0;text-align:left;margin-left:558.8pt;margin-top:382.75pt;width:73.7pt;height:82.2pt;z-index:252320768;mso-position-horizontal-relative:page;mso-width-relative:margin;mso-height-relative:margin" strokecolor="red">
            <v:textbox style="mso-next-textbox:#_x0000_s1700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9" type="#_x0000_t202" style="position:absolute;left:0;text-align:left;margin-left:482.25pt;margin-top:382.75pt;width:73.7pt;height:82.2pt;z-index:252319744;mso-position-horizontal-relative:page;mso-width-relative:margin;mso-height-relative:margin" strokecolor="red">
            <v:textbox style="mso-next-textbox:#_x0000_s1699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8" type="#_x0000_t202" style="position:absolute;left:0;text-align:left;margin-left:405.7pt;margin-top:382.75pt;width:73.7pt;height:82.2pt;z-index:252318720;mso-position-horizontal-relative:page;mso-width-relative:margin;mso-height-relative:margin" strokecolor="red">
            <v:textbox style="mso-next-textbox:#_x0000_s1698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7" type="#_x0000_t202" style="position:absolute;left:0;text-align:left;margin-left:329.15pt;margin-top:382.75pt;width:73.7pt;height:82.2pt;z-index:252317696;mso-position-horizontal-relative:page;mso-width-relative:margin;mso-height-relative:margin" strokecolor="red">
            <v:textbox style="mso-next-textbox:#_x0000_s1697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6" type="#_x0000_t202" style="position:absolute;left:0;text-align:left;margin-left:252.6pt;margin-top:382.75pt;width:73.7pt;height:82.2pt;z-index:252316672;mso-position-horizontal-relative:page;mso-width-relative:margin;mso-height-relative:margin" strokecolor="red">
            <v:textbox style="mso-next-textbox:#_x0000_s1696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5" type="#_x0000_t202" style="position:absolute;left:0;text-align:left;margin-left:711.85pt;margin-top:297.7pt;width:73.7pt;height:82.2pt;z-index:252315648;mso-position-horizontal-relative:page;mso-width-relative:margin;mso-height-relative:margin" strokecolor="red">
            <v:textbox style="mso-next-textbox:#_x0000_s1695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4" type="#_x0000_t202" style="position:absolute;left:0;text-align:left;margin-left:635.3pt;margin-top:297.7pt;width:73.7pt;height:82.2pt;z-index:252314624;mso-position-horizontal-relative:page;mso-width-relative:margin;mso-height-relative:margin" strokecolor="red">
            <v:textbox style="mso-next-textbox:#_x0000_s1694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3" type="#_x0000_t202" style="position:absolute;left:0;text-align:left;margin-left:558.8pt;margin-top:297.7pt;width:73.7pt;height:82.2pt;z-index:252313600;mso-position-horizontal-relative:page;mso-width-relative:margin;mso-height-relative:margin" strokecolor="red">
            <v:textbox style="mso-next-textbox:#_x0000_s1693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2" type="#_x0000_t202" style="position:absolute;left:0;text-align:left;margin-left:482.25pt;margin-top:297.7pt;width:73.7pt;height:82.2pt;z-index:252312576;mso-position-horizontal-relative:page;mso-width-relative:margin;mso-height-relative:margin" strokecolor="red">
            <v:textbox style="mso-next-textbox:#_x0000_s1692" inset="3.6pt,0,3.6pt,0">
              <w:txbxContent>
                <w:p w:rsidR="0099634B" w:rsidRPr="007C24CF" w:rsidRDefault="0099634B" w:rsidP="00CB2F18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1" type="#_x0000_t202" style="position:absolute;left:0;text-align:left;margin-left:405.7pt;margin-top:297.7pt;width:73.7pt;height:82.2pt;z-index:252311552;mso-position-horizontal-relative:page;mso-width-relative:margin;mso-height-relative:margin" strokecolor="red">
            <v:textbox style="mso-next-textbox:#_x0000_s1691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90" type="#_x0000_t202" style="position:absolute;left:0;text-align:left;margin-left:329.15pt;margin-top:297.7pt;width:73.7pt;height:82.2pt;z-index:252310528;mso-position-horizontal-relative:page;mso-width-relative:margin;mso-height-relative:margin" strokecolor="red">
            <v:textbox style="mso-next-textbox:#_x0000_s1690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9" type="#_x0000_t202" style="position:absolute;left:0;text-align:left;margin-left:252.6pt;margin-top:297.7pt;width:73.7pt;height:82.2pt;z-index:252309504;mso-position-horizontal-relative:page;mso-width-relative:margin;mso-height-relative:margin" strokecolor="red">
            <v:textbox style="mso-next-textbox:#_x0000_s1689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8" type="#_x0000_t202" style="position:absolute;left:0;text-align:left;margin-left:711.85pt;margin-top:212.65pt;width:73.7pt;height:82.2pt;z-index:252308480;mso-position-horizontal-relative:page;mso-width-relative:margin;mso-height-relative:margin" strokecolor="red">
            <v:textbox style="mso-next-textbox:#_x0000_s1688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7" type="#_x0000_t202" style="position:absolute;left:0;text-align:left;margin-left:635.3pt;margin-top:212.65pt;width:73.7pt;height:82.2pt;z-index:252307456;mso-position-horizontal-relative:page;mso-width-relative:margin;mso-height-relative:margin" strokecolor="red">
            <v:textbox style="mso-next-textbox:#_x0000_s1687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6" type="#_x0000_t202" style="position:absolute;left:0;text-align:left;margin-left:558.8pt;margin-top:212.65pt;width:73.7pt;height:82.2pt;z-index:252306432;mso-position-horizontal-relative:page;mso-width-relative:margin;mso-height-relative:margin" strokecolor="red">
            <v:textbox style="mso-next-textbox:#_x0000_s1686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5" type="#_x0000_t202" style="position:absolute;left:0;text-align:left;margin-left:482.25pt;margin-top:212.65pt;width:73.7pt;height:82.2pt;z-index:252305408;mso-position-horizontal-relative:page;mso-width-relative:margin;mso-height-relative:margin" strokecolor="red">
            <v:textbox style="mso-next-textbox:#_x0000_s1685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4" type="#_x0000_t202" style="position:absolute;left:0;text-align:left;margin-left:405.7pt;margin-top:212.65pt;width:73.7pt;height:82.2pt;z-index:252304384;mso-position-horizontal-relative:page;mso-width-relative:margin;mso-height-relative:margin" strokecolor="red">
            <v:textbox style="mso-next-textbox:#_x0000_s1684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3" type="#_x0000_t202" style="position:absolute;left:0;text-align:left;margin-left:329.15pt;margin-top:212.65pt;width:73.7pt;height:82.2pt;z-index:252303360;mso-position-horizontal-relative:page;mso-width-relative:margin;mso-height-relative:margin" strokecolor="red">
            <v:textbox style="mso-next-textbox:#_x0000_s1683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2" type="#_x0000_t202" style="position:absolute;left:0;text-align:left;margin-left:252.6pt;margin-top:212.65pt;width:73.7pt;height:82.2pt;z-index:252302336;mso-position-horizontal-relative:page;mso-width-relative:margin;mso-height-relative:margin" strokecolor="red">
            <v:textbox style="mso-next-textbox:#_x0000_s1682" inset="3.6pt,0,3.6pt,0">
              <w:txbxContent>
                <w:p w:rsidR="0099634B" w:rsidRPr="00381E17" w:rsidRDefault="0099634B" w:rsidP="00CB2F18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1" type="#_x0000_t202" style="position:absolute;left:0;text-align:left;margin-left:711.85pt;margin-top:127.6pt;width:73.7pt;height:82.2pt;z-index:252301312;mso-position-horizontal-relative:page;mso-width-relative:margin;mso-height-relative:margin" strokecolor="red">
            <v:textbox style="mso-next-textbox:#_x0000_s1681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8</w:t>
                  </w:r>
                </w:p>
                <w:p w:rsidR="0099634B" w:rsidRPr="00CB39EA" w:rsidRDefault="0099634B" w:rsidP="00554503">
                  <w:pPr>
                    <w:spacing w:line="320" w:lineRule="exact"/>
                    <w:rPr>
                      <w:color w:val="FF0000"/>
                      <w:sz w:val="16"/>
                      <w:szCs w:val="16"/>
                      <w:lang w:val="ru-RU"/>
                    </w:rPr>
                  </w:pPr>
                  <w:r w:rsidRPr="00CB39EA">
                    <w:rPr>
                      <w:color w:val="FF0000"/>
                      <w:sz w:val="16"/>
                      <w:szCs w:val="16"/>
                      <w:lang w:val="ru-RU"/>
                    </w:rPr>
                    <w:t>Международный женский день</w:t>
                  </w: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80" type="#_x0000_t202" style="position:absolute;left:0;text-align:left;margin-left:635.3pt;margin-top:127.6pt;width:73.7pt;height:82.2pt;z-index:252300288;mso-position-horizontal-relative:page;mso-width-relative:margin;mso-height-relative:margin" strokecolor="red">
            <v:textbox style="mso-next-textbox:#_x0000_s1680" inset="3.6pt,0,3.6pt,0">
              <w:txbxContent>
                <w:p w:rsidR="0099634B" w:rsidRPr="00554503" w:rsidRDefault="0099634B" w:rsidP="00CB2F18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554503">
                    <w:rPr>
                      <w:color w:val="548DD4"/>
                      <w:sz w:val="48"/>
                      <w:szCs w:val="48"/>
                    </w:rPr>
                    <w:t>7</w:t>
                  </w:r>
                </w:p>
                <w:p w:rsidR="0099634B" w:rsidRPr="00CB39EA" w:rsidRDefault="0099634B" w:rsidP="00CB39EA">
                  <w:pPr>
                    <w:spacing w:line="320" w:lineRule="exact"/>
                    <w:rPr>
                      <w:color w:val="FF0000"/>
                      <w:sz w:val="16"/>
                      <w:szCs w:val="16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9" type="#_x0000_t202" style="position:absolute;left:0;text-align:left;margin-left:558.8pt;margin-top:127.6pt;width:73.7pt;height:82.2pt;z-index:252299264;mso-position-horizontal-relative:page;mso-width-relative:margin;mso-height-relative:margin" strokecolor="red">
            <v:textbox style="mso-next-textbox:#_x0000_s1679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8" type="#_x0000_t202" style="position:absolute;left:0;text-align:left;margin-left:482.25pt;margin-top:127.6pt;width:73.7pt;height:82.2pt;z-index:252298240;mso-position-horizontal-relative:page;mso-width-relative:margin;mso-height-relative:margin" strokecolor="red">
            <v:textbox style="mso-next-textbox:#_x0000_s1678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7" type="#_x0000_t202" style="position:absolute;left:0;text-align:left;margin-left:405.7pt;margin-top:127.6pt;width:73.7pt;height:82.2pt;z-index:252297216;mso-position-horizontal-relative:page;mso-width-relative:margin;mso-height-relative:margin" strokecolor="red">
            <v:textbox style="mso-next-textbox:#_x0000_s1677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6" type="#_x0000_t202" style="position:absolute;left:0;text-align:left;margin-left:329.15pt;margin-top:127.6pt;width:73.7pt;height:82.2pt;z-index:252296192;mso-position-horizontal-relative:page;mso-width-relative:margin;mso-height-relative:margin" strokecolor="red">
            <v:textbox style="mso-next-textbox:#_x0000_s1676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5" type="#_x0000_t202" style="position:absolute;left:0;text-align:left;margin-left:252.6pt;margin-top:127.6pt;width:73.7pt;height:82.2pt;z-index:252295168;mso-position-horizontal-relative:page;mso-width-relative:margin;mso-height-relative:margin" strokecolor="red">
            <v:textbox style="mso-next-textbox:#_x0000_s1675" inset="3.6pt,0,3.6pt,0">
              <w:txbxContent>
                <w:p w:rsidR="0099634B" w:rsidRPr="008D5AE4" w:rsidRDefault="0099634B" w:rsidP="00CB2F18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74" type="#_x0000_t202" style="position:absolute;left:0;text-align:left;margin-left:711.85pt;margin-top:42.55pt;width:73.7pt;height:82.2pt;z-index:252294144;mso-position-horizontal-relative:page;mso-width-relative:margin;mso-height-relative:margin" strokecolor="red">
            <v:textbox style="mso-next-textbox:#_x0000_s1674" inset="3.6pt,0,3.6pt,0">
              <w:txbxContent>
                <w:p w:rsidR="0099634B" w:rsidRPr="00E33E6E" w:rsidRDefault="0099634B" w:rsidP="00CB2F18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CB2F18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CB2F18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pict>
          <v:shape id="_x0000_s1662" type="#_x0000_t202" style="position:absolute;left:0;text-align:left;margin-left:6pt;margin-top:75.5pt;width:78pt;height:50pt;z-index:252281856" filled="f" stroked="f" strokecolor="#930">
            <v:textbox style="mso-next-textbox:#_x0000_s1662">
              <w:txbxContent>
                <w:p w:rsidR="0099634B" w:rsidRPr="0009084C" w:rsidRDefault="0099634B" w:rsidP="00CB2F18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665" type="#_x0000_t202" style="position:absolute;left:0;text-align:left;margin-left:94.5pt;margin-top:4.5pt;width:1in;height:100pt;z-index:252284928" filled="f" stroked="f">
            <v:textbox style="mso-next-textbox:#_x0000_s1665">
              <w:txbxContent>
                <w:p w:rsidR="0099634B" w:rsidRPr="0009084C" w:rsidRDefault="0099634B" w:rsidP="00CB2F18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3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664" type="#_x0000_t202" style="position:absolute;left:0;text-align:left;margin-left:702pt;margin-top:-529.85pt;width:90pt;height:80pt;z-index:252283904" filled="f" stroked="f">
            <v:textbox style="mso-next-textbox:#_x0000_s1664">
              <w:txbxContent>
                <w:p w:rsidR="0099634B" w:rsidRPr="00E02D6D" w:rsidRDefault="0099634B" w:rsidP="00CB2F18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663" type="#_x0000_t202" style="position:absolute;left:0;text-align:left;margin-left:36pt;margin-top:-490pt;width:174pt;height:40pt;z-index:252282880" filled="f" stroked="f">
            <v:textbox style="mso-next-textbox:#_x0000_s1663">
              <w:txbxContent>
                <w:p w:rsidR="0099634B" w:rsidRPr="00E02D6D" w:rsidRDefault="0099634B" w:rsidP="00CB2F18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CB2F18">
        <w:rPr>
          <w:rFonts w:hint="eastAsia"/>
        </w:rPr>
        <w:tab/>
      </w:r>
    </w:p>
    <w:p w:rsidR="003E4050" w:rsidRDefault="007B0169" w:rsidP="003E4050">
      <w:pPr>
        <w:tabs>
          <w:tab w:val="left" w:pos="16320"/>
        </w:tabs>
      </w:pPr>
      <w:r w:rsidRPr="007B0169">
        <w:pict>
          <v:shape id="_x0000_s1127" type="#_x0000_t202" style="position:absolute;left:0;text-align:left;margin-left:702pt;margin-top:-529.85pt;width:90pt;height:80pt;z-index:251765760" filled="f" stroked="f">
            <v:textbox style="mso-next-textbox:#_x0000_s1127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126" type="#_x0000_t202" style="position:absolute;left:0;text-align:left;margin-left:36pt;margin-top:-490pt;width:174pt;height:40pt;z-index:251764736" filled="f" stroked="f">
            <v:textbox style="mso-next-textbox:#_x0000_s1126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7B0169">
      <w:pPr>
        <w:widowControl/>
        <w:jc w:val="left"/>
      </w:pPr>
      <w:r>
        <w:rPr>
          <w:noProof/>
          <w:lang w:val="ru-RU" w:eastAsia="zh-CN"/>
        </w:rPr>
        <w:pict>
          <v:shape id="_x0000_s1727" type="#_x0000_t202" style="position:absolute;margin-left:329.15pt;margin-top:431.8pt;width:73.7pt;height:82.2pt;z-index:252432384;mso-position-horizontal-relative:page;mso-width-relative:margin;mso-height-relative:margin" strokecolor="red">
            <v:textbox style="mso-next-textbox:#_x0000_s1727" inset="3.6pt,0,3.6pt,0">
              <w:txbxContent>
                <w:p w:rsidR="0099634B" w:rsidRPr="008D5AE4" w:rsidRDefault="0099634B" w:rsidP="00554503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554503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F77786">
        <w:rPr>
          <w:noProof/>
          <w:lang w:val="ru-RU" w:eastAsia="ru-RU"/>
        </w:rPr>
        <w:drawing>
          <wp:anchor distT="0" distB="0" distL="114300" distR="114300" simplePos="0" relativeHeight="252323327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4571194</wp:posOffset>
            </wp:positionV>
            <wp:extent cx="2504054" cy="2088914"/>
            <wp:effectExtent l="19050" t="0" r="0" b="0"/>
            <wp:wrapNone/>
            <wp:docPr id="681" name="図 681" descr="野菜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野菜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54" cy="208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0169">
        <w:rPr>
          <w:noProof/>
        </w:rPr>
        <w:pict>
          <v:shape id="_x0000_s1707" type="#_x0000_t202" style="position:absolute;margin-left:442.55pt;margin-top:271.75pt;width:59.4pt;height:26.6pt;z-index:252328960;mso-position-horizontal-relative:text;mso-position-vertical-relative:text;mso-width-relative:margin;mso-height-relative:margin" filled="f" stroked="f">
            <v:textbox>
              <w:txbxContent>
                <w:p w:rsidR="0099634B" w:rsidRPr="00C86A53" w:rsidRDefault="009963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zh-CN"/>
        </w:rPr>
        <w:lastRenderedPageBreak/>
        <w:pict>
          <v:shape id="_x0000_s1177" type="#_x0000_t202" style="position:absolute;left:0;text-align:left;margin-left:405.7pt;margin-top:22.7pt;width:73.7pt;height:34pt;z-index:252427264;mso-position-horizontal-relative:page;mso-position-vertical-relative:page;mso-width-relative:margin;mso-height-relative:margin" o:regroupid="5" fillcolor="#0d0d0d" stroked="f">
            <v:textbox style="mso-next-textbox:#_x0000_s117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76" type="#_x0000_t202" style="position:absolute;left:0;text-align:left;margin-left:329.15pt;margin-top:22.7pt;width:73.7pt;height:34pt;z-index:252426240;mso-position-horizontal-relative:page;mso-position-vertical-relative:page;mso-width-relative:margin;mso-height-relative:margin" o:regroupid="5" fillcolor="#0d0d0d" stroked="f">
            <v:textbox style="mso-next-textbox:#_x0000_s117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75" type="#_x0000_t202" style="position:absolute;left:0;text-align:left;margin-left:252.6pt;margin-top:22.7pt;width:73.7pt;height:34pt;z-index:252425216;mso-position-horizontal-relative:page;mso-position-vertical-relative:page;mso-width-relative:margin;mso-height-relative:margin" o:regroupid="5" fillcolor="#0d0d0d" stroked="f">
            <v:textbox style="mso-next-textbox:#_x0000_s117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82" type="#_x0000_t202" style="position:absolute;left:0;text-align:left;margin-left:711.85pt;margin-top:22.7pt;width:73.7pt;height:34pt;z-index:252431360;mso-position-horizontal-relative:page;mso-position-vertical-relative:page;mso-width-relative:margin;mso-height-relative:margin" o:regroupid="5" fillcolor="#0d0d0d" stroked="f">
            <v:textbox style="mso-next-textbox:#_x0000_s118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80" type="#_x0000_t202" style="position:absolute;left:0;text-align:left;margin-left:635.3pt;margin-top:22.7pt;width:73.7pt;height:34pt;z-index:252430336;mso-position-horizontal-relative:page;mso-position-vertical-relative:page;mso-width-relative:margin;mso-height-relative:margin" o:regroupid="5" fillcolor="#0d0d0d" stroked="f">
            <v:textbox style="mso-next-textbox:#_x0000_s1180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79" type="#_x0000_t202" style="position:absolute;left:0;text-align:left;margin-left:558.8pt;margin-top:22.7pt;width:73.7pt;height:34pt;z-index:252429312;mso-position-horizontal-relative:page;mso-position-vertical-relative:page;mso-width-relative:margin;mso-height-relative:margin" o:regroupid="5" fillcolor="#0d0d0d" stroked="f">
            <v:textbox style="mso-next-textbox:#_x0000_s1179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178" type="#_x0000_t202" style="position:absolute;left:0;text-align:left;margin-left:482.25pt;margin-top:22.7pt;width:73.7pt;height:34pt;z-index:252428288;mso-position-horizontal-relative:page;mso-position-vertical-relative:page;mso-width-relative:margin;mso-height-relative:margin" o:regroupid="5" fillcolor="#0d0d0d" stroked="f">
            <v:textbox style="mso-next-textbox:#_x0000_s117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217" style="position:absolute;left:0;text-align:left;margin-left:6494.85pt;margin-top:0;width:581.25pt;height:561pt;z-index:-251457536;mso-position-horizontal:right;mso-position-horizontal-relative:margin;mso-position-vertical:top;mso-position-vertical-relative:margin" fillcolor="#eaf1dd [662]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218" type="#_x0000_t202" style="position:absolute;left:0;text-align:left;margin-left:-24pt;margin-top:117.35pt;width:240pt;height:50pt;z-index:251859968" filled="f" stroked="f">
            <v:textbox style="mso-next-textbox:#_x0000_s1218">
              <w:txbxContent>
                <w:p w:rsidR="0099634B" w:rsidRPr="009E3EC1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АПРЕЛЬ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216" type="#_x0000_t202" style="position:absolute;left:0;text-align:left;margin-left:675.9pt;margin-top:439.45pt;width:73.7pt;height:96.4pt;z-index:251857920;mso-width-relative:margin;mso-height-relative:margin" filled="f" stroked="f" strokecolor="gray">
            <v:textbox style="mso-next-textbox:#_x0000_s121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215" type="#_x0000_t202" style="position:absolute;left:0;text-align:left;margin-left:599.35pt;margin-top:439.45pt;width:73.7pt;height:96.4pt;z-index:251856896;mso-width-relative:margin;mso-height-relative:margin" filled="f" stroked="f" strokecolor="gray">
            <v:textbox style="mso-next-textbox:#_x0000_s121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214" type="#_x0000_t202" style="position:absolute;left:0;text-align:left;margin-left:522.85pt;margin-top:439.45pt;width:73.7pt;height:96.4pt;z-index:251855872;mso-width-relative:margin;mso-height-relative:margin" filled="f" stroked="f" strokecolor="#ffc000">
            <v:textbox style="mso-next-textbox:#_x0000_s121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212" type="#_x0000_t202" style="position:absolute;left:0;text-align:left;margin-left:405.7pt;margin-top:439.45pt;width:73.7pt;height:96.4pt;z-index:251853824;mso-position-horizontal-relative:page;mso-width-relative:margin;mso-height-relative:margin" strokecolor="#76923c [2406]">
            <v:textbox style="mso-next-textbox:#_x0000_s121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9" type="#_x0000_t202" style="position:absolute;left:0;text-align:left;margin-left:711.85pt;margin-top:340.2pt;width:73.7pt;height:96.4pt;z-index:251850752;mso-position-horizontal-relative:page;mso-width-relative:margin;mso-height-relative:margin" strokecolor="#76923c [2406]">
            <v:textbox style="mso-next-textbox:#_x0000_s1209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8" type="#_x0000_t202" style="position:absolute;left:0;text-align:left;margin-left:635.3pt;margin-top:340.2pt;width:73.7pt;height:96.4pt;z-index:251849728;mso-position-horizontal-relative:page;mso-width-relative:margin;mso-height-relative:margin" strokecolor="#76923c [2406]">
            <v:textbox style="mso-next-textbox:#_x0000_s120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7" type="#_x0000_t202" style="position:absolute;left:0;text-align:left;margin-left:558.8pt;margin-top:340.2pt;width:73.7pt;height:96.4pt;z-index:251848704;mso-position-horizontal-relative:page;mso-width-relative:margin;mso-height-relative:margin" strokecolor="#76923c [2406]">
            <v:textbox style="mso-next-textbox:#_x0000_s120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6" type="#_x0000_t202" style="position:absolute;left:0;text-align:left;margin-left:482.25pt;margin-top:340.2pt;width:73.7pt;height:96.4pt;z-index:251847680;mso-position-horizontal-relative:page;mso-width-relative:margin;mso-height-relative:margin" strokecolor="#76923c [2406]">
            <v:textbox style="mso-next-textbox:#_x0000_s120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5" type="#_x0000_t202" style="position:absolute;left:0;text-align:left;margin-left:405.7pt;margin-top:340.2pt;width:73.7pt;height:96.4pt;z-index:251846656;mso-position-horizontal-relative:page;mso-width-relative:margin;mso-height-relative:margin" strokecolor="#76923c [2406]">
            <v:textbox style="mso-next-textbox:#_x0000_s120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2" type="#_x0000_t202" style="position:absolute;left:0;text-align:left;margin-left:711.85pt;margin-top:241pt;width:73.7pt;height:96.4pt;z-index:251843584;mso-position-horizontal-relative:page;mso-width-relative:margin;mso-height-relative:margin" strokecolor="#76923c [2406]">
            <v:textbox style="mso-next-textbox:#_x0000_s1202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1" type="#_x0000_t202" style="position:absolute;left:0;text-align:left;margin-left:635.3pt;margin-top:241pt;width:73.7pt;height:96.4pt;z-index:251842560;mso-position-horizontal-relative:page;mso-width-relative:margin;mso-height-relative:margin" strokecolor="#76923c [2406]">
            <v:textbox style="mso-next-textbox:#_x0000_s120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0" type="#_x0000_t202" style="position:absolute;left:0;text-align:left;margin-left:558.8pt;margin-top:241pt;width:73.7pt;height:96.4pt;z-index:251841536;mso-position-horizontal-relative:page;mso-width-relative:margin;mso-height-relative:margin" strokecolor="#76923c [2406]">
            <v:textbox style="mso-next-textbox:#_x0000_s120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9" type="#_x0000_t202" style="position:absolute;left:0;text-align:left;margin-left:482.25pt;margin-top:241pt;width:73.7pt;height:96.4pt;z-index:251840512;mso-position-horizontal-relative:page;mso-width-relative:margin;mso-height-relative:margin" strokecolor="#76923c [2406]">
            <v:textbox style="mso-next-textbox:#_x0000_s119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8" type="#_x0000_t202" style="position:absolute;left:0;text-align:left;margin-left:405.7pt;margin-top:241pt;width:73.7pt;height:96.4pt;z-index:251839488;mso-position-horizontal-relative:page;mso-width-relative:margin;mso-height-relative:margin" strokecolor="#76923c [2406]">
            <v:textbox style="mso-next-textbox:#_x0000_s119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5" type="#_x0000_t202" style="position:absolute;left:0;text-align:left;margin-left:711.85pt;margin-top:141.75pt;width:73.7pt;height:96.4pt;z-index:251836416;mso-position-horizontal-relative:page;mso-width-relative:margin;mso-height-relative:margin" strokecolor="#76923c [2406]">
            <v:textbox style="mso-next-textbox:#_x0000_s1195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4" type="#_x0000_t202" style="position:absolute;left:0;text-align:left;margin-left:635.3pt;margin-top:141.75pt;width:73.7pt;height:96.4pt;z-index:251835392;mso-position-horizontal-relative:page;mso-width-relative:margin;mso-height-relative:margin" strokecolor="#76923c [2406]">
            <v:textbox style="mso-next-textbox:#_x0000_s119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3" type="#_x0000_t202" style="position:absolute;left:0;text-align:left;margin-left:558.8pt;margin-top:141.75pt;width:73.7pt;height:96.4pt;z-index:251834368;mso-position-horizontal-relative:page;mso-width-relative:margin;mso-height-relative:margin" strokecolor="#76923c [2406]">
            <v:textbox style="mso-next-textbox:#_x0000_s119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2" type="#_x0000_t202" style="position:absolute;left:0;text-align:left;margin-left:482.25pt;margin-top:141.75pt;width:73.7pt;height:96.4pt;z-index:251833344;mso-position-horizontal-relative:page;mso-width-relative:margin;mso-height-relative:margin" strokecolor="#76923c [2406]">
            <v:textbox style="mso-next-textbox:#_x0000_s119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1" type="#_x0000_t202" style="position:absolute;left:0;text-align:left;margin-left:405.7pt;margin-top:141.75pt;width:73.7pt;height:96.4pt;z-index:251832320;mso-position-horizontal-relative:page;mso-width-relative:margin;mso-height-relative:margin" strokecolor="#76923c [2406]">
            <v:textbox style="mso-next-textbox:#_x0000_s119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8" type="#_x0000_t202" style="position:absolute;left:0;text-align:left;margin-left:711.85pt;margin-top:42.55pt;width:73.7pt;height:96.4pt;z-index:251829248;mso-position-horizontal-relative:page;mso-width-relative:margin;mso-height-relative:margin" strokecolor="#76923c [2406]">
            <v:textbox style="mso-next-textbox:#_x0000_s118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7" type="#_x0000_t202" style="position:absolute;left:0;text-align:left;margin-left:635.3pt;margin-top:42.55pt;width:73.7pt;height:96.4pt;z-index:251828224;mso-position-horizontal-relative:page;mso-width-relative:margin;mso-height-relative:margin" strokecolor="#76923c [2406]">
            <v:textbox style="mso-next-textbox:#_x0000_s118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6" type="#_x0000_t202" style="position:absolute;left:0;text-align:left;margin-left:558.8pt;margin-top:42.55pt;width:73.7pt;height:96.4pt;z-index:251827200;mso-position-horizontal-relative:page;mso-width-relative:margin;mso-height-relative:margin" strokecolor="#76923c [2406]">
            <v:textbox style="mso-next-textbox:#_x0000_s118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5" type="#_x0000_t202" style="position:absolute;left:0;text-align:left;margin-left:482.25pt;margin-top:42.55pt;width:73.7pt;height:96.4pt;z-index:251826176;mso-position-horizontal-relative:page;mso-width-relative:margin;mso-height-relative:margin" fillcolor="white [3212]" strokecolor="#76923c [2406]">
            <v:textbox style="mso-next-textbox:#_x0000_s118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4" type="#_x0000_t202" style="position:absolute;left:0;text-align:left;margin-left:216.65pt;margin-top:42.55pt;width:73.7pt;height:96.4pt;z-index:251825152;mso-width-relative:margin;mso-height-relative:margin" filled="f" stroked="f" strokecolor="gray">
            <v:textbox style="mso-next-textbox:#_x0000_s118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183" type="#_x0000_t202" style="position:absolute;left:0;text-align:left;margin-left:405.7pt;margin-top:42.55pt;width:73.7pt;height:96.4pt;z-index:251824128;mso-position-horizontal-relative:page;mso-width-relative:margin;mso-height-relative:margin" fillcolor="white [3212]" strokecolor="#76923c [2406]">
            <v:textbox style="mso-next-textbox:#_x0000_s118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pict>
          <v:shape id="_x0000_s1171" type="#_x0000_t202" style="position:absolute;left:0;text-align:left;margin-left:6pt;margin-top:75.5pt;width:78pt;height:50pt;z-index:251811840" filled="f" stroked="f" strokecolor="#930">
            <v:textbox style="mso-next-textbox:#_x0000_s1171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174" type="#_x0000_t202" style="position:absolute;left:0;text-align:left;margin-left:94.5pt;margin-top:4.5pt;width:1in;height:100pt;z-index:251814912" filled="f" stroked="f">
            <v:textbox style="mso-next-textbox:#_x0000_s1174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173" type="#_x0000_t202" style="position:absolute;left:0;text-align:left;margin-left:702pt;margin-top:-529.85pt;width:90pt;height:80pt;z-index:251813888" filled="f" stroked="f">
            <v:textbox style="mso-next-textbox:#_x0000_s1173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172" type="#_x0000_t202" style="position:absolute;left:0;text-align:left;margin-left:36pt;margin-top:-490pt;width:174pt;height:40pt;z-index:251812864" filled="f" stroked="f">
            <v:textbox style="mso-next-textbox:#_x0000_s1172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 w:rsidRPr="007B0169">
        <w:rPr>
          <w:noProof/>
        </w:rPr>
        <w:pict>
          <v:shape id="_x0000_s1211" type="#_x0000_t202" style="position:absolute;margin-left:329.15pt;margin-top:403.45pt;width:73.7pt;height:96.4pt;z-index:251852800;mso-position-horizontal-relative:page;mso-width-relative:margin;mso-height-relative:margin" strokecolor="#76923c [2406]">
            <v:textbox style="mso-next-textbox:#_x0000_s1211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4" type="#_x0000_t202" style="position:absolute;margin-left:329.15pt;margin-top:304.2pt;width:73.7pt;height:96.4pt;z-index:251845632;mso-position-horizontal-relative:page;mso-width-relative:margin;mso-height-relative:margin" strokecolor="#76923c [2406]">
            <v:textbox style="mso-next-textbox:#_x0000_s120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7" type="#_x0000_t202" style="position:absolute;margin-left:329.15pt;margin-top:205pt;width:73.7pt;height:96.4pt;z-index:251838464;mso-position-horizontal-relative:page;mso-width-relative:margin;mso-height-relative:margin" strokecolor="#76923c [2406]">
            <v:textbox style="mso-next-textbox:#_x0000_s119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0" type="#_x0000_t202" style="position:absolute;margin-left:329.15pt;margin-top:105.75pt;width:73.7pt;height:96.4pt;z-index:251831296;mso-position-horizontal-relative:page;mso-width-relative:margin;mso-height-relative:margin" strokecolor="#76923c [2406]">
            <v:textbox style="mso-next-textbox:#_x0000_s119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728" type="#_x0000_t202" style="position:absolute;margin-left:482.25pt;margin-top:403.45pt;width:73.7pt;height:96.4pt;z-index:252433408;mso-position-horizontal-relative:page;mso-width-relative:margin;mso-height-relative:margin" strokecolor="#76923c [2406]">
            <v:textbox style="mso-next-textbox:#_x0000_s1728" inset="3.6pt,0,3.6pt,0">
              <w:txbxContent>
                <w:p w:rsidR="0099634B" w:rsidRPr="008D5AE4" w:rsidRDefault="0099634B" w:rsidP="00554503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554503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10" type="#_x0000_t202" style="position:absolute;margin-left:252.6pt;margin-top:403.45pt;width:73.7pt;height:96.4pt;z-index:251851776;mso-position-horizontal-relative:page;mso-width-relative:margin;mso-height-relative:margin" strokecolor="#76923c [2406]">
            <v:textbox style="mso-next-textbox:#_x0000_s121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03" type="#_x0000_t202" style="position:absolute;margin-left:252.6pt;margin-top:304.2pt;width:73.7pt;height:96.4pt;z-index:251844608;mso-position-horizontal-relative:page;mso-width-relative:margin;mso-height-relative:margin" strokecolor="#76923c [2406]">
            <v:textbox style="mso-next-textbox:#_x0000_s120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96" type="#_x0000_t202" style="position:absolute;margin-left:252.6pt;margin-top:205pt;width:73.7pt;height:96.4pt;z-index:251837440;mso-position-horizontal-relative:page;mso-width-relative:margin;mso-height-relative:margin" strokecolor="#76923c [2406]">
            <v:textbox style="mso-next-textbox:#_x0000_s1196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36655C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189" type="#_x0000_t202" style="position:absolute;margin-left:252.6pt;margin-top:105.75pt;width:73.7pt;height:96.4pt;z-index:251830272;mso-position-horizontal-relative:page;mso-width-relative:margin;mso-height-relative:margin" strokecolor="#76923c [2406]">
            <v:textbox style="mso-next-textbox:#_x0000_s11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F77786">
        <w:rPr>
          <w:noProof/>
          <w:lang w:val="ru-RU"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4575175</wp:posOffset>
            </wp:positionV>
            <wp:extent cx="2505456" cy="2090928"/>
            <wp:effectExtent l="19050" t="0" r="9144" b="0"/>
            <wp:wrapNone/>
            <wp:docPr id="146" name="図 146" descr="野菜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野菜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6" cy="209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0169">
        <w:rPr>
          <w:noProof/>
        </w:rPr>
        <w:pict>
          <v:shape id="_x0000_s1613" type="#_x0000_t202" style="position:absolute;margin-left:287.35pt;margin-top:415pt;width:63.2pt;height:25.2pt;z-index:252274688;mso-height-percent:200;mso-position-horizontal-relative:text;mso-position-vertical-relative:text;mso-height-percent:200;mso-width-relative:margin;mso-height-relative:margin" filled="f" stroked="f">
            <v:textbox style="mso-next-textbox:#_x0000_s1613;mso-fit-shape-to-text:t">
              <w:txbxContent>
                <w:p w:rsidR="0099634B" w:rsidRPr="007C24CF" w:rsidRDefault="0099634B" w:rsidP="007C24CF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230" type="#_x0000_t202" style="position:absolute;left:0;text-align:left;margin-left:711.85pt;margin-top:22.7pt;width:73.7pt;height:34pt;z-index:252477440;mso-position-horizontal-relative:page;mso-position-vertical-relative:page;mso-width-relative:margin;mso-height-relative:margin" o:regroupid="9" fillcolor="#0d0d0d" stroked="f">
            <v:textbox style="mso-next-textbox:#_x0000_s1230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8" type="#_x0000_t202" style="position:absolute;left:0;text-align:left;margin-left:635.3pt;margin-top:22.7pt;width:73.7pt;height:34pt;z-index:252476416;mso-position-horizontal-relative:page;mso-position-vertical-relative:page;mso-width-relative:margin;mso-height-relative:margin" o:regroupid="9" fillcolor="#0d0d0d" stroked="f">
            <v:textbox style="mso-next-textbox:#_x0000_s122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7" type="#_x0000_t202" style="position:absolute;left:0;text-align:left;margin-left:558.8pt;margin-top:22.7pt;width:73.7pt;height:34pt;z-index:252475392;mso-position-horizontal-relative:page;mso-position-vertical-relative:page;mso-width-relative:margin;mso-height-relative:margin" o:regroupid="9" fillcolor="#0d0d0d" stroked="f">
            <v:textbox style="mso-next-textbox:#_x0000_s122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6" type="#_x0000_t202" style="position:absolute;left:0;text-align:left;margin-left:482.25pt;margin-top:22.7pt;width:73.7pt;height:34pt;z-index:252474368;mso-position-horizontal-relative:page;mso-position-vertical-relative:page;mso-width-relative:margin;mso-height-relative:margin" o:regroupid="9" fillcolor="#0d0d0d" stroked="f">
            <v:textbox style="mso-next-textbox:#_x0000_s122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5" type="#_x0000_t202" style="position:absolute;left:0;text-align:left;margin-left:405.7pt;margin-top:22.7pt;width:73.7pt;height:34pt;z-index:252473344;mso-position-horizontal-relative:page;mso-position-vertical-relative:page;mso-width-relative:margin;mso-height-relative:margin" o:regroupid="9" fillcolor="#0d0d0d" stroked="f">
            <v:textbox style="mso-next-textbox:#_x0000_s122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4" type="#_x0000_t202" style="position:absolute;left:0;text-align:left;margin-left:329.15pt;margin-top:22.7pt;width:73.7pt;height:34pt;z-index:252472320;mso-position-horizontal-relative:page;mso-position-vertical-relative:page;mso-width-relative:margin;mso-height-relative:margin" o:regroupid="9" fillcolor="#0d0d0d" stroked="f">
            <v:textbox style="mso-next-textbox:#_x0000_s1224" inset="0,0,0,0">
              <w:txbxContent>
                <w:p w:rsidR="0099634B" w:rsidRPr="009E3EC1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23" type="#_x0000_t202" style="position:absolute;left:0;text-align:left;margin-left:252.6pt;margin-top:22.7pt;width:73.7pt;height:34pt;z-index:252471296;mso-position-horizontal-relative:page;mso-position-vertical-relative:page;mso-width-relative:margin;mso-height-relative:margin" o:regroupid="9" fillcolor="#0d0d0d" stroked="f">
            <v:textbox style="mso-next-textbox:#_x0000_s1223" inset="0,0,0,0">
              <w:txbxContent>
                <w:p w:rsidR="0099634B" w:rsidRPr="009E3EC1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265" style="position:absolute;left:0;text-align:left;margin-left:6495.35pt;margin-top:0;width:581.25pt;height:561pt;z-index:-251407360;mso-position-horizontal:right;mso-position-horizontal-relative:margin;mso-position-vertical:top;mso-position-vertical-relative:margin" fillcolor="#938953 [1614]" stroked="f">
            <v:fill opacity="33423f"/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267" type="#_x0000_t202" style="position:absolute;left:0;text-align:left;margin-left:-24pt;margin-top:117.35pt;width:240pt;height:50pt;z-index:251911168" filled="f" stroked="f">
            <v:textbox style="mso-next-textbox:#_x0000_s1267">
              <w:txbxContent>
                <w:p w:rsidR="0099634B" w:rsidRPr="009E3EC1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МАЙ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263" type="#_x0000_t202" style="position:absolute;left:0;text-align:left;margin-left:635.3pt;margin-top:439.45pt;width:73.7pt;height:96.4pt;z-index:251907072;mso-position-horizontal-relative:page;mso-width-relative:margin;mso-height-relative:margin" fillcolor="white [3212]" strokecolor="#4e6128 [1606]">
            <v:textbox style="mso-next-textbox:#_x0000_s1263" inset="3.6pt,0,3.6pt,0">
              <w:txbxContent>
                <w:p w:rsidR="0099634B" w:rsidRPr="00E33E6E" w:rsidRDefault="0099634B" w:rsidP="0055728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3</w:t>
                  </w:r>
                  <w:r>
                    <w:rPr>
                      <w:color w:val="548DD4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62" type="#_x0000_t202" style="position:absolute;left:0;text-align:left;margin-left:558.8pt;margin-top:439.45pt;width:73.7pt;height:96.4pt;z-index:251906048;mso-position-horizontal-relative:page;mso-width-relative:margin;mso-height-relative:margin" fillcolor="white [3212]" strokecolor="#4e6128 [1606]">
            <v:textbox style="mso-next-textbox:#_x0000_s126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61" type="#_x0000_t202" style="position:absolute;left:0;text-align:left;margin-left:482.25pt;margin-top:439.45pt;width:73.7pt;height:96.4pt;z-index:251905024;mso-position-horizontal-relative:page;mso-width-relative:margin;mso-height-relative:margin" fillcolor="white [3212]" strokecolor="#4e6128 [1606]">
            <v:textbox style="mso-next-textbox:#_x0000_s126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60" type="#_x0000_t202" style="position:absolute;left:0;text-align:left;margin-left:405.7pt;margin-top:439.45pt;width:73.7pt;height:96.4pt;z-index:251904000;mso-position-horizontal-relative:page;mso-width-relative:margin;mso-height-relative:margin" strokecolor="#4e6128 [1606]">
            <v:textbox style="mso-next-textbox:#_x0000_s126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7" type="#_x0000_t202" style="position:absolute;left:0;text-align:left;margin-left:711.85pt;margin-top:340.2pt;width:73.7pt;height:96.4pt;z-index:251900928;mso-position-horizontal-relative:page;mso-width-relative:margin;mso-height-relative:margin" strokecolor="#4e6128 [1606]">
            <v:textbox style="mso-next-textbox:#_x0000_s125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6" type="#_x0000_t202" style="position:absolute;left:0;text-align:left;margin-left:635.3pt;margin-top:340.2pt;width:73.7pt;height:96.4pt;z-index:251899904;mso-position-horizontal-relative:page;mso-width-relative:margin;mso-height-relative:margin" strokecolor="#4e6128 [1606]">
            <v:textbox style="mso-next-textbox:#_x0000_s1256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5" type="#_x0000_t202" style="position:absolute;left:0;text-align:left;margin-left:558.8pt;margin-top:340.2pt;width:73.7pt;height:96.4pt;z-index:251898880;mso-position-horizontal-relative:page;mso-width-relative:margin;mso-height-relative:margin" strokecolor="#4e6128 [1606]">
            <v:textbox style="mso-next-textbox:#_x0000_s125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4" type="#_x0000_t202" style="position:absolute;left:0;text-align:left;margin-left:482.25pt;margin-top:340.2pt;width:73.7pt;height:96.4pt;z-index:251897856;mso-position-horizontal-relative:page;mso-width-relative:margin;mso-height-relative:margin" strokecolor="#4e6128 [1606]">
            <v:textbox style="mso-next-textbox:#_x0000_s125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3" type="#_x0000_t202" style="position:absolute;left:0;text-align:left;margin-left:405.7pt;margin-top:340.2pt;width:73.7pt;height:96.4pt;z-index:251896832;mso-position-horizontal-relative:page;mso-width-relative:margin;mso-height-relative:margin" strokecolor="#4e6128 [1606]">
            <v:textbox style="mso-next-textbox:#_x0000_s125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0" type="#_x0000_t202" style="position:absolute;left:0;text-align:left;margin-left:711.85pt;margin-top:241pt;width:73.7pt;height:96.4pt;z-index:251893760;mso-position-horizontal-relative:page;mso-width-relative:margin;mso-height-relative:margin" strokecolor="#4e6128 [1606]">
            <v:textbox style="mso-next-textbox:#_x0000_s125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9" type="#_x0000_t202" style="position:absolute;left:0;text-align:left;margin-left:635.3pt;margin-top:241pt;width:73.7pt;height:96.4pt;z-index:251892736;mso-position-horizontal-relative:page;mso-width-relative:margin;mso-height-relative:margin" strokecolor="#4e6128 [1606]">
            <v:textbox style="mso-next-textbox:#_x0000_s1249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8" type="#_x0000_t202" style="position:absolute;left:0;text-align:left;margin-left:558.8pt;margin-top:241pt;width:73.7pt;height:96.4pt;z-index:251891712;mso-position-horizontal-relative:page;mso-width-relative:margin;mso-height-relative:margin" strokecolor="#4e6128 [1606]">
            <v:textbox style="mso-next-textbox:#_x0000_s124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7" type="#_x0000_t202" style="position:absolute;left:0;text-align:left;margin-left:482.25pt;margin-top:241pt;width:73.7pt;height:96.4pt;z-index:251890688;mso-position-horizontal-relative:page;mso-width-relative:margin;mso-height-relative:margin" strokecolor="#4e6128 [1606]">
            <v:textbox style="mso-next-textbox:#_x0000_s124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6" type="#_x0000_t202" style="position:absolute;left:0;text-align:left;margin-left:405.7pt;margin-top:241pt;width:73.7pt;height:96.4pt;z-index:251889664;mso-position-horizontal-relative:page;mso-width-relative:margin;mso-height-relative:margin" strokecolor="#4e6128 [1606]">
            <v:textbox style="mso-next-textbox:#_x0000_s124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3" type="#_x0000_t202" style="position:absolute;left:0;text-align:left;margin-left:711.85pt;margin-top:141.75pt;width:73.7pt;height:96.4pt;z-index:251886592;mso-position-horizontal-relative:page;mso-width-relative:margin;mso-height-relative:margin" strokecolor="#4e6128 [1606]">
            <v:textbox style="mso-next-textbox:#_x0000_s124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2" type="#_x0000_t202" style="position:absolute;left:0;text-align:left;margin-left:635.3pt;margin-top:141.75pt;width:73.7pt;height:96.4pt;z-index:251885568;mso-position-horizontal-relative:page;mso-width-relative:margin;mso-height-relative:margin" strokecolor="#4e6128 [1606]">
            <v:textbox style="mso-next-textbox:#_x0000_s1242" inset="3.6pt,0,3.6pt,0">
              <w:txbxContent>
                <w:p w:rsidR="0099634B" w:rsidRPr="0055450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554503">
                    <w:rPr>
                      <w:color w:val="FF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554503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  <w:lang w:val="ru-RU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День Победы</w:t>
                  </w: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1" type="#_x0000_t202" style="position:absolute;left:0;text-align:left;margin-left:558.8pt;margin-top:141.75pt;width:73.7pt;height:96.4pt;z-index:251884544;mso-position-horizontal-relative:page;mso-width-relative:margin;mso-height-relative:margin" strokecolor="#4e6128 [1606]">
            <v:textbox style="mso-next-textbox:#_x0000_s1241" inset="3.6pt,0,3.6pt,0">
              <w:txbxContent>
                <w:p w:rsidR="0099634B" w:rsidRPr="00554503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554503"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Default="0099634B"/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0" type="#_x0000_t202" style="position:absolute;left:0;text-align:left;margin-left:482.25pt;margin-top:141.75pt;width:73.7pt;height:96.4pt;z-index:251883520;mso-position-horizontal-relative:page;mso-width-relative:margin;mso-height-relative:margin" strokecolor="#4e6128 [1606]">
            <v:textbox style="mso-next-textbox:#_x0000_s124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9" type="#_x0000_t202" style="position:absolute;left:0;text-align:left;margin-left:405.7pt;margin-top:141.75pt;width:73.7pt;height:96.4pt;z-index:251882496;mso-position-horizontal-relative:page;mso-width-relative:margin;mso-height-relative:margin" strokecolor="#4e6128 [1606]">
            <v:textbox style="mso-next-textbox:#_x0000_s123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6" type="#_x0000_t202" style="position:absolute;left:0;text-align:left;margin-left:711.85pt;margin-top:42.55pt;width:73.7pt;height:96.4pt;z-index:251879424;mso-position-horizontal-relative:page;mso-width-relative:margin;mso-height-relative:margin" strokecolor="#4e6128 [1606]">
            <v:textbox style="mso-next-textbox:#_x0000_s1236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5" type="#_x0000_t202" style="position:absolute;left:0;text-align:left;margin-left:635.3pt;margin-top:42.55pt;width:73.7pt;height:96.4pt;z-index:251878400;mso-position-horizontal-relative:page;mso-width-relative:margin;mso-height-relative:margin" strokecolor="#4e6128 [1606]">
            <v:textbox style="mso-next-textbox:#_x0000_s1235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4" type="#_x0000_t202" style="position:absolute;left:0;text-align:left;margin-left:558.8pt;margin-top:42.55pt;width:73.7pt;height:96.4pt;z-index:251877376;mso-position-horizontal-relative:page;mso-width-relative:margin;mso-height-relative:margin" strokecolor="#4e6128 [1606]">
            <v:textbox style="mso-next-textbox:#_x0000_s1234" inset="3.6pt,0,3.6pt,0">
              <w:txbxContent>
                <w:p w:rsidR="0099634B" w:rsidRPr="00554503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554503">
                    <w:rPr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554503">
                  <w:pPr>
                    <w:spacing w:line="320" w:lineRule="exact"/>
                    <w:jc w:val="right"/>
                    <w:rPr>
                      <w:color w:val="FF0000"/>
                      <w:sz w:val="18"/>
                      <w:szCs w:val="18"/>
                    </w:rPr>
                  </w:pPr>
                  <w:r w:rsidRPr="00CB39EA">
                    <w:rPr>
                      <w:color w:val="FF0000"/>
                      <w:sz w:val="18"/>
                      <w:szCs w:val="18"/>
                      <w:lang w:val="ru-RU"/>
                    </w:rPr>
                    <w:t>Праздник Весны и Труда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2" type="#_x0000_t202" style="position:absolute;left:0;text-align:left;margin-left:216.65pt;margin-top:42.55pt;width:73.7pt;height:96.4pt;z-index:251875328;mso-width-relative:margin;mso-height-relative:margin" filled="f" stroked="f" strokecolor="gray">
            <v:textbox style="mso-next-textbox:#_x0000_s123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231" type="#_x0000_t202" style="position:absolute;left:0;text-align:left;margin-left:369.75pt;margin-top:42.55pt;width:73.7pt;height:96.4pt;z-index:251874304;mso-width-relative:margin;mso-height-relative:margin" filled="f" fillcolor="white [3212]" stroked="f" strokecolor="#76923c [2406]">
            <v:textbox style="mso-next-textbox:#_x0000_s123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229" type="#_x0000_t202" style="position:absolute;left:0;text-align:left;margin-left:293.2pt;margin-top:42.55pt;width:73.7pt;height:96.4pt;z-index:251872256;mso-width-relative:margin;mso-height-relative:margin" filled="f" fillcolor="white [3212]" stroked="f" strokecolor="#76923c [2406]">
            <v:textbox style="mso-next-textbox:#_x0000_s1229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219" type="#_x0000_t202" style="position:absolute;left:0;text-align:left;margin-left:6pt;margin-top:75.5pt;width:78pt;height:50pt;z-index:251862016" filled="f" stroked="f" strokecolor="#930">
            <v:textbox style="mso-next-textbox:#_x0000_s1219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222" type="#_x0000_t202" style="position:absolute;left:0;text-align:left;margin-left:94.5pt;margin-top:4.5pt;width:1in;height:100pt;z-index:251865088" filled="f" stroked="f">
            <v:textbox style="mso-next-textbox:#_x0000_s1222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5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221" type="#_x0000_t202" style="position:absolute;left:0;text-align:left;margin-left:702pt;margin-top:-529.85pt;width:90pt;height:80pt;z-index:251864064" filled="f" stroked="f">
            <v:textbox style="mso-next-textbox:#_x0000_s1221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220" type="#_x0000_t202" style="position:absolute;left:0;text-align:left;margin-left:36pt;margin-top:-490pt;width:174pt;height:40pt;z-index:251863040" filled="f" stroked="f">
            <v:textbox style="mso-next-textbox:#_x0000_s1220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 w:rsidRPr="007B0169">
        <w:rPr>
          <w:noProof/>
        </w:rPr>
        <w:pict>
          <v:shape id="_x0000_s1259" type="#_x0000_t202" style="position:absolute;margin-left:329.15pt;margin-top:403.45pt;width:73.7pt;height:96.4pt;z-index:251902976;mso-position-horizontal-relative:page;mso-width-relative:margin;mso-height-relative:margin" strokecolor="#4e6128 [1606]">
            <v:textbox style="mso-next-textbox:#_x0000_s1259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4411C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2" type="#_x0000_t202" style="position:absolute;margin-left:329.15pt;margin-top:304.2pt;width:73.7pt;height:96.4pt;z-index:251895808;mso-position-horizontal-relative:page;mso-width-relative:margin;mso-height-relative:margin" strokecolor="#4e6128 [1606]">
            <v:textbox style="mso-next-textbox:#_x0000_s125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5" type="#_x0000_t202" style="position:absolute;margin-left:329.15pt;margin-top:205pt;width:73.7pt;height:96.4pt;z-index:251888640;mso-position-horizontal-relative:page;mso-width-relative:margin;mso-height-relative:margin" strokecolor="#4e6128 [1606]">
            <v:textbox style="mso-next-textbox:#_x0000_s124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8" type="#_x0000_t202" style="position:absolute;margin-left:329.15pt;margin-top:105.75pt;width:73.7pt;height:96.4pt;z-index:251881472;mso-position-horizontal-relative:page;mso-width-relative:margin;mso-height-relative:margin" strokecolor="#4e6128 [1606]">
            <v:textbox style="mso-next-textbox:#_x0000_s1238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729" type="#_x0000_t202" style="position:absolute;margin-left:711.85pt;margin-top:403.45pt;width:73.7pt;height:96.4pt;z-index:252434432;mso-position-horizontal-relative:page;mso-width-relative:margin;mso-height-relative:margin" strokecolor="#4e6128 [1606]">
            <v:textbox style="mso-next-textbox:#_x0000_s1729" inset="3.6pt,0,3.6pt,0">
              <w:txbxContent>
                <w:p w:rsidR="0099634B" w:rsidRPr="00E33E6E" w:rsidRDefault="0099634B" w:rsidP="00554503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31</w:t>
                  </w: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554503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554503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8" type="#_x0000_t202" style="position:absolute;margin-left:252.6pt;margin-top:403.45pt;width:73.7pt;height:96.4pt;z-index:251901952;mso-position-horizontal-relative:page;mso-width-relative:margin;mso-height-relative:margin" strokecolor="#4e6128 [1606]">
            <v:textbox style="mso-next-textbox:#_x0000_s125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51" type="#_x0000_t202" style="position:absolute;margin-left:252.6pt;margin-top:304.2pt;width:73.7pt;height:96.4pt;z-index:251894784;mso-position-horizontal-relative:page;mso-width-relative:margin;mso-height-relative:margin" strokecolor="#4e6128 [1606]">
            <v:textbox style="mso-next-textbox:#_x0000_s125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44" type="#_x0000_t202" style="position:absolute;margin-left:252.6pt;margin-top:205pt;width:73.7pt;height:96.4pt;z-index:251887616;mso-position-horizontal-relative:page;mso-width-relative:margin;mso-height-relative:margin" strokecolor="#4e6128 [1606]">
            <v:textbox style="mso-next-textbox:#_x0000_s1244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36655C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37" type="#_x0000_t202" style="position:absolute;margin-left:252.6pt;margin-top:105.75pt;width:73.7pt;height:96.4pt;z-index:251880448;mso-position-horizontal-relative:page;mso-width-relative:margin;mso-height-relative:margin" strokecolor="#4e6128 [1606]">
            <v:textbox style="mso-next-textbox:#_x0000_s1237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CF32E5" w:rsidRPr="00CF32E5">
        <w:rPr>
          <w:noProof/>
          <w:lang w:val="ru-RU" w:eastAsia="ru-RU"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4584700</wp:posOffset>
            </wp:positionV>
            <wp:extent cx="2505710" cy="2085975"/>
            <wp:effectExtent l="19050" t="0" r="8890" b="0"/>
            <wp:wrapNone/>
            <wp:docPr id="5" name="図 287" descr="野菜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野菜-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278" type="#_x0000_t202" style="position:absolute;left:0;text-align:left;margin-left:711.85pt;margin-top:22.7pt;width:73.7pt;height:34pt;z-index:252484608;mso-position-horizontal-relative:page;mso-position-vertical-relative:page;mso-width-relative:margin;mso-height-relative:margin" o:regroupid="10" fillcolor="#0d0d0d" stroked="f">
            <v:textbox style="mso-next-textbox:#_x0000_s127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7" type="#_x0000_t202" style="position:absolute;left:0;text-align:left;margin-left:635.3pt;margin-top:22.7pt;width:73.7pt;height:34pt;z-index:252483584;mso-position-horizontal-relative:page;mso-position-vertical-relative:page;mso-width-relative:margin;mso-height-relative:margin" o:regroupid="10" fillcolor="#0d0d0d" stroked="f">
            <v:textbox style="mso-next-textbox:#_x0000_s127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6" type="#_x0000_t202" style="position:absolute;left:0;text-align:left;margin-left:558.8pt;margin-top:22.7pt;width:73.7pt;height:34pt;z-index:252482560;mso-position-horizontal-relative:page;mso-position-vertical-relative:page;mso-width-relative:margin;mso-height-relative:margin" o:regroupid="10" fillcolor="#0d0d0d" stroked="f">
            <v:textbox style="mso-next-textbox:#_x0000_s127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5" type="#_x0000_t202" style="position:absolute;left:0;text-align:left;margin-left:482.25pt;margin-top:22.7pt;width:73.7pt;height:34pt;z-index:252481536;mso-position-horizontal-relative:page;mso-position-vertical-relative:page;mso-width-relative:margin;mso-height-relative:margin" o:regroupid="10" fillcolor="#0d0d0d" stroked="f">
            <v:textbox style="mso-next-textbox:#_x0000_s127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4" type="#_x0000_t202" style="position:absolute;left:0;text-align:left;margin-left:405.7pt;margin-top:22.7pt;width:73.7pt;height:34pt;z-index:252480512;mso-position-horizontal-relative:page;mso-position-vertical-relative:page;mso-width-relative:margin;mso-height-relative:margin" o:regroupid="10" fillcolor="#0d0d0d" stroked="f">
            <v:textbox style="mso-next-textbox:#_x0000_s1274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3" type="#_x0000_t202" style="position:absolute;left:0;text-align:left;margin-left:329.15pt;margin-top:22.7pt;width:73.7pt;height:34pt;z-index:252479488;mso-position-horizontal-relative:page;mso-position-vertical-relative:page;mso-width-relative:margin;mso-height-relative:margin" o:regroupid="10" fillcolor="#0d0d0d" stroked="f">
            <v:textbox style="mso-next-textbox:#_x0000_s1273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272" type="#_x0000_t202" style="position:absolute;left:0;text-align:left;margin-left:252.6pt;margin-top:22.7pt;width:73.7pt;height:34pt;z-index:252478464;mso-position-horizontal-relative:page;mso-position-vertical-relative:page;mso-width-relative:margin;mso-height-relative:margin" o:regroupid="10" fillcolor="#0d0d0d" stroked="f">
            <v:textbox style="mso-next-textbox:#_x0000_s127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309" style="position:absolute;left:0;text-align:left;margin-left:198.05pt;margin-top:0;width:581.25pt;height:560.4pt;z-index:-251361280;mso-position-horizontal-relative:margin;mso-position-vertical-relative:margin" fillcolor="#daeef3 [664]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312" type="#_x0000_t202" style="position:absolute;left:0;text-align:left;margin-left:-24pt;margin-top:117.35pt;width:240pt;height:50pt;z-index:251958272" filled="f" stroked="f">
            <v:textbox style="mso-next-textbox:#_x0000_s1312">
              <w:txbxContent>
                <w:p w:rsidR="0099634B" w:rsidRPr="00F71448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ИЮНЬ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279" type="#_x0000_t202" style="position:absolute;left:0;text-align:left;margin-left:599.35pt;margin-top:42.55pt;width:73.7pt;height:82.2pt;z-index:251924480;mso-width-relative:margin;mso-height-relative:margin" filled="f" stroked="f" strokecolor="red">
            <v:textbox style="mso-next-textbox:#_x0000_s1279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268" type="#_x0000_t202" style="position:absolute;left:0;text-align:left;margin-left:6pt;margin-top:75.5pt;width:78pt;height:50pt;z-index:251913216" filled="f" stroked="f" strokecolor="#930">
            <v:textbox style="mso-next-textbox:#_x0000_s1268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271" type="#_x0000_t202" style="position:absolute;left:0;text-align:left;margin-left:94.5pt;margin-top:4.5pt;width:1in;height:100pt;z-index:251916288" filled="f" stroked="f">
            <v:textbox style="mso-next-textbox:#_x0000_s1271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6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270" type="#_x0000_t202" style="position:absolute;left:0;text-align:left;margin-left:702pt;margin-top:-529.85pt;width:90pt;height:80pt;z-index:251915264" filled="f" stroked="f">
            <v:textbox style="mso-next-textbox:#_x0000_s1270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269" type="#_x0000_t202" style="position:absolute;left:0;text-align:left;margin-left:36pt;margin-top:-490pt;width:174pt;height:40pt;z-index:251914240" filled="f" stroked="f">
            <v:textbox style="mso-next-textbox:#_x0000_s1269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 w:rsidRPr="007B0169">
        <w:rPr>
          <w:noProof/>
        </w:rPr>
        <w:pict>
          <v:shape id="_x0000_s1297" type="#_x0000_t202" style="position:absolute;margin-left:405.7pt;margin-top:206.7pt;width:73.7pt;height:96.4pt;z-index:251942912;mso-position-horizontal-relative:page;mso-width-relative:margin;mso-height-relative:margin" strokecolor="#484329 [814]">
            <v:textbox style="mso-next-textbox:#_x0000_s129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0" type="#_x0000_t202" style="position:absolute;margin-left:405.7pt;margin-top:106.65pt;width:73.7pt;height:96.4pt;z-index:251935744;mso-position-horizontal-relative:page;mso-width-relative:margin;mso-height-relative:margin" strokecolor="#484329 [814]">
            <v:textbox style="mso-next-textbox:#_x0000_s129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3" type="#_x0000_t202" style="position:absolute;margin-left:405.7pt;margin-top:6.6pt;width:73.7pt;height:96.4pt;z-index:251928576;mso-position-horizontal-relative:page;mso-width-relative:margin;mso-height-relative:margin" strokecolor="#484329 [814]">
            <v:textbox style="mso-next-textbox:#_x0000_s128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4" type="#_x0000_t202" style="position:absolute;margin-left:405.7pt;margin-top:306.75pt;width:73.7pt;height:96.4pt;z-index:251950080;mso-position-horizontal-relative:page;mso-width-relative:margin;mso-height-relative:margin" strokecolor="#484329 [814]">
            <v:textbox style="mso-next-textbox:#_x0000_s130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10" type="#_x0000_t202" style="position:absolute;margin-left:252.6pt;margin-top:406.8pt;width:73.7pt;height:96.4pt;z-index:251956224;mso-position-horizontal-relative:page;mso-width-relative:margin;mso-height-relative:margin" strokecolor="#484329 [814]">
            <v:textbox style="mso-next-textbox:#_x0000_s131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730" type="#_x0000_t202" style="position:absolute;margin-left:329.15pt;margin-top:406.8pt;width:73.7pt;height:96.4pt;z-index:252435456;mso-position-horizontal-relative:page;mso-width-relative:margin;mso-height-relative:margin" strokecolor="#484329 [814]">
            <v:textbox style="mso-next-textbox:#_x0000_s1730" inset="3.6pt,0,3.6pt,0">
              <w:txbxContent>
                <w:p w:rsidR="0099634B" w:rsidRPr="008D5AE4" w:rsidRDefault="0099634B" w:rsidP="00042F3E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042F3E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042F3E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3" type="#_x0000_t202" style="position:absolute;margin-left:329.15pt;margin-top:306.75pt;width:73.7pt;height:96.4pt;z-index:251949056;mso-position-horizontal-relative:page;mso-width-relative:margin;mso-height-relative:margin" strokecolor="#484329 [814]">
            <v:textbox style="mso-next-textbox:#_x0000_s130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2" type="#_x0000_t202" style="position:absolute;margin-left:252.6pt;margin-top:306.75pt;width:73.7pt;height:96.4pt;z-index:251948032;mso-position-horizontal-relative:page;mso-width-relative:margin;mso-height-relative:margin" strokecolor="#484329 [814]">
            <v:textbox style="mso-next-textbox:#_x0000_s130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8" type="#_x0000_t202" style="position:absolute;margin-left:711.85pt;margin-top:306.75pt;width:73.7pt;height:96.4pt;z-index:251954176;mso-position-horizontal-relative:page;mso-width-relative:margin;mso-height-relative:margin" fillcolor="white [3212]" strokecolor="#484329 [814]">
            <v:textbox style="mso-next-textbox:#_x0000_s1308" inset="3.6pt,0,3.6pt,0">
              <w:txbxContent>
                <w:p w:rsidR="0099634B" w:rsidRPr="008E3629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7" type="#_x0000_t202" style="position:absolute;margin-left:635.3pt;margin-top:306.75pt;width:73.7pt;height:96.4pt;z-index:251953152;mso-position-horizontal-relative:page;mso-width-relative:margin;mso-height-relative:margin" fillcolor="white [3212]" strokecolor="#484329 [814]">
            <v:textbox style="mso-next-textbox:#_x0000_s1307" inset="3.6pt,0,3.6pt,0">
              <w:txbxContent>
                <w:p w:rsidR="0099634B" w:rsidRPr="00884FDF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 w:rsidRPr="00884FDF">
                    <w:rPr>
                      <w:rFonts w:hint="eastAsia"/>
                      <w:color w:val="548DD4" w:themeColor="text2" w:themeTint="99"/>
                      <w:sz w:val="48"/>
                      <w:szCs w:val="48"/>
                    </w:rPr>
                    <w:t>2</w:t>
                  </w:r>
                  <w:r>
                    <w:rPr>
                      <w:color w:val="548DD4" w:themeColor="text2" w:themeTint="99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6" type="#_x0000_t202" style="position:absolute;margin-left:558.8pt;margin-top:306.75pt;width:73.7pt;height:96.4pt;z-index:251952128;mso-position-horizontal-relative:page;mso-width-relative:margin;mso-height-relative:margin" strokecolor="#484329 [814]">
            <v:textbox style="mso-next-textbox:#_x0000_s130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5" type="#_x0000_t202" style="position:absolute;margin-left:482.25pt;margin-top:306.75pt;width:73.7pt;height:96.4pt;z-index:251951104;mso-position-horizontal-relative:page;mso-width-relative:margin;mso-height-relative:margin" strokecolor="#484329 [814]">
            <v:textbox style="mso-next-textbox:#_x0000_s130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9" type="#_x0000_t202" style="position:absolute;margin-left:558.8pt;margin-top:206.7pt;width:73.7pt;height:96.4pt;z-index:251944960;mso-position-horizontal-relative:page;mso-width-relative:margin;mso-height-relative:margin" strokecolor="#484329 [814]">
            <v:textbox style="mso-next-textbox:#_x0000_s129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8" type="#_x0000_t202" style="position:absolute;margin-left:482.25pt;margin-top:206.7pt;width:73.7pt;height:96.4pt;z-index:251943936;mso-position-horizontal-relative:page;mso-width-relative:margin;mso-height-relative:margin" strokecolor="#484329 [814]">
            <v:textbox style="mso-next-textbox:#_x0000_s1298" inset="3.6pt,0,3.6pt,0">
              <w:txbxContent>
                <w:p w:rsidR="0099634B" w:rsidRPr="00C73AB4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 w:rsidRPr="00C73AB4">
                    <w:rPr>
                      <w:rFonts w:hint="eastAsia"/>
                      <w:color w:val="000000" w:themeColor="text1"/>
                      <w:sz w:val="48"/>
                      <w:szCs w:val="48"/>
                    </w:rPr>
                    <w:t>1</w:t>
                  </w:r>
                  <w:r>
                    <w:rPr>
                      <w:color w:val="000000" w:themeColor="text1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6" type="#_x0000_t202" style="position:absolute;margin-left:329.15pt;margin-top:206.7pt;width:73.7pt;height:96.4pt;z-index:251941888;mso-position-horizontal-relative:page;mso-width-relative:margin;mso-height-relative:margin" strokecolor="#484329 [814]">
            <v:textbox style="mso-next-textbox:#_x0000_s129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5" type="#_x0000_t202" style="position:absolute;margin-left:252.6pt;margin-top:206.7pt;width:73.7pt;height:96.4pt;z-index:251940864;mso-position-horizontal-relative:page;mso-width-relative:margin;mso-height-relative:margin" strokecolor="#484329 [814]">
            <v:textbox style="mso-next-textbox:#_x0000_s129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1" type="#_x0000_t202" style="position:absolute;margin-left:711.85pt;margin-top:206.7pt;width:73.7pt;height:96.4pt;z-index:251947008;mso-position-horizontal-relative:page;mso-width-relative:margin;mso-height-relative:margin" strokecolor="#484329 [814]">
            <v:textbox style="mso-next-textbox:#_x0000_s130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00" type="#_x0000_t202" style="position:absolute;margin-left:635.3pt;margin-top:206.7pt;width:73.7pt;height:96.4pt;z-index:251945984;mso-position-horizontal-relative:page;mso-width-relative:margin;mso-height-relative:margin" strokecolor="#484329 [814]">
            <v:textbox style="mso-next-textbox:#_x0000_s1300" inset="3.6pt,0,3.6pt,0">
              <w:txbxContent>
                <w:p w:rsidR="0099634B" w:rsidRPr="00884FDF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 w:rsidRPr="00884FDF">
                    <w:rPr>
                      <w:rFonts w:hint="eastAsia"/>
                      <w:color w:val="548DD4" w:themeColor="text2" w:themeTint="99"/>
                      <w:sz w:val="48"/>
                      <w:szCs w:val="48"/>
                    </w:rPr>
                    <w:t>2</w:t>
                  </w:r>
                  <w:r>
                    <w:rPr>
                      <w:color w:val="548DD4" w:themeColor="text2" w:themeTint="99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1" type="#_x0000_t202" style="position:absolute;margin-left:482.25pt;margin-top:106.65pt;width:73.7pt;height:96.4pt;z-index:251936768;mso-position-horizontal-relative:page;mso-width-relative:margin;mso-height-relative:margin" strokecolor="#484329 [814]">
            <v:textbox style="mso-next-textbox:#_x0000_s1291" inset="3.6pt,0,3.6pt,0">
              <w:txbxContent>
                <w:p w:rsidR="0099634B" w:rsidRPr="00042F3E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 w:rsidRPr="00042F3E"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 w:rsidRPr="00042F3E"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Default="0099634B" w:rsidP="00CB39EA">
                  <w:pPr>
                    <w:spacing w:line="320" w:lineRule="exact"/>
                    <w:jc w:val="right"/>
                    <w:rPr>
                      <w:sz w:val="20"/>
                      <w:lang w:val="ru-RU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4" type="#_x0000_t202" style="position:absolute;margin-left:711.85pt;margin-top:106.65pt;width:73.7pt;height:96.4pt;z-index:251939840;mso-position-horizontal-relative:page;mso-width-relative:margin;mso-height-relative:margin" strokecolor="#484329 [814]">
            <v:textbox style="mso-next-textbox:#_x0000_s129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3" type="#_x0000_t202" style="position:absolute;margin-left:635.3pt;margin-top:106.65pt;width:73.7pt;height:96.4pt;z-index:251938816;mso-position-horizontal-relative:page;mso-width-relative:margin;mso-height-relative:margin" strokecolor="#484329 [814]">
            <v:textbox style="mso-next-textbox:#_x0000_s129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92" type="#_x0000_t202" style="position:absolute;margin-left:558.8pt;margin-top:106.65pt;width:73.7pt;height:96.4pt;z-index:251937792;mso-position-horizontal-relative:page;mso-width-relative:margin;mso-height-relative:margin" strokecolor="#484329 [814]">
            <v:textbox style="mso-next-textbox:#_x0000_s1292" inset="3.6pt,0,3.6pt,0">
              <w:txbxContent>
                <w:p w:rsidR="0099634B" w:rsidRPr="00042F3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042F3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 w:rsidRPr="00042F3E"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CB39EA" w:rsidRDefault="0099634B" w:rsidP="00042F3E">
                  <w:pPr>
                    <w:spacing w:line="320" w:lineRule="exact"/>
                    <w:jc w:val="right"/>
                    <w:rPr>
                      <w:color w:val="FF0000"/>
                      <w:sz w:val="20"/>
                      <w:lang w:val="ru-RU"/>
                    </w:rPr>
                  </w:pPr>
                  <w:r w:rsidRPr="00CB39EA">
                    <w:rPr>
                      <w:color w:val="FF0000"/>
                      <w:sz w:val="20"/>
                      <w:lang w:val="ru-RU"/>
                    </w:rPr>
                    <w:t>День России</w:t>
                  </w: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9" type="#_x0000_t202" style="position:absolute;margin-left:329.15pt;margin-top:106.65pt;width:73.7pt;height:96.4pt;z-index:251934720;mso-position-horizontal-relative:page;mso-width-relative:margin;mso-height-relative:margin" strokecolor="#484329 [814]">
            <v:textbox style="mso-next-textbox:#_x0000_s12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8" type="#_x0000_t202" style="position:absolute;margin-left:252.6pt;margin-top:106.65pt;width:73.7pt;height:96.4pt;z-index:251933696;mso-position-horizontal-relative:page;mso-width-relative:margin;mso-height-relative:margin" strokecolor="#484329 [814]">
            <v:textbox style="mso-next-textbox:#_x0000_s1288" inset="3.6pt,0,3.6pt,0">
              <w:txbxContent>
                <w:p w:rsidR="0099634B" w:rsidRPr="00381E17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7" type="#_x0000_t202" style="position:absolute;margin-left:711.85pt;margin-top:6.6pt;width:73.7pt;height:96.4pt;z-index:251932672;mso-position-horizontal-relative:page;mso-width-relative:margin;mso-height-relative:margin" strokecolor="#484329 [814]">
            <v:textbox style="mso-next-textbox:#_x0000_s128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6" type="#_x0000_t202" style="position:absolute;margin-left:635.3pt;margin-top:6.6pt;width:73.7pt;height:96.4pt;z-index:251931648;mso-position-horizontal-relative:page;mso-width-relative:margin;mso-height-relative:margin" strokecolor="#484329 [814]">
            <v:textbox style="mso-next-textbox:#_x0000_s1286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5" type="#_x0000_t202" style="position:absolute;margin-left:558.8pt;margin-top:6.6pt;width:73.7pt;height:96.4pt;z-index:251930624;mso-position-horizontal-relative:page;mso-width-relative:margin;mso-height-relative:margin" strokecolor="#484329 [814]">
            <v:textbox style="mso-next-textbox:#_x0000_s128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4" type="#_x0000_t202" style="position:absolute;margin-left:482.25pt;margin-top:6.6pt;width:73.7pt;height:96.4pt;z-index:251929600;mso-position-horizontal-relative:page;mso-width-relative:margin;mso-height-relative:margin" strokecolor="#484329 [814]">
            <v:textbox style="mso-next-textbox:#_x0000_s128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2" type="#_x0000_t202" style="position:absolute;margin-left:329.15pt;margin-top:6.6pt;width:73.7pt;height:96.4pt;z-index:251927552;mso-position-horizontal-relative:page;mso-width-relative:margin;mso-height-relative:margin" strokecolor="#484329 [814]">
            <v:textbox style="mso-next-textbox:#_x0000_s128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281" type="#_x0000_t202" style="position:absolute;margin-left:252.6pt;margin-top:6.6pt;width:73.7pt;height:96.4pt;z-index:251926528;mso-position-horizontal-relative:page;mso-width-relative:margin;mso-height-relative:margin" strokecolor="#484329 [814]">
            <v:textbox style="mso-next-textbox:#_x0000_s128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CF32E5">
        <w:rPr>
          <w:noProof/>
          <w:lang w:val="ru-RU" w:eastAsia="ru-RU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4575175</wp:posOffset>
            </wp:positionV>
            <wp:extent cx="2505710" cy="2085975"/>
            <wp:effectExtent l="19050" t="0" r="8890" b="0"/>
            <wp:wrapNone/>
            <wp:docPr id="4" name="図 242" descr="野菜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野菜-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325" type="#_x0000_t202" style="position:absolute;left:0;text-align:left;margin-left:711.85pt;margin-top:22.7pt;width:73.7pt;height:34pt;z-index:252491776;mso-position-horizontal-relative:page;mso-position-vertical-relative:page;mso-width-relative:margin;mso-height-relative:margin" o:regroupid="11" fillcolor="#0d0d0d" stroked="f">
            <v:textbox style="mso-next-textbox:#_x0000_s132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23" type="#_x0000_t202" style="position:absolute;left:0;text-align:left;margin-left:635.3pt;margin-top:22.7pt;width:73.7pt;height:34pt;z-index:252490752;mso-position-horizontal-relative:page;mso-position-vertical-relative:page;mso-width-relative:margin;mso-height-relative:margin" o:regroupid="11" fillcolor="#0d0d0d" stroked="f">
            <v:textbox style="mso-next-textbox:#_x0000_s1323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22" type="#_x0000_t202" style="position:absolute;left:0;text-align:left;margin-left:558.8pt;margin-top:22.7pt;width:73.7pt;height:34pt;z-index:252489728;mso-position-horizontal-relative:page;mso-position-vertical-relative:page;mso-width-relative:margin;mso-height-relative:margin" o:regroupid="11" fillcolor="#0d0d0d" stroked="f">
            <v:textbox style="mso-next-textbox:#_x0000_s132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21" type="#_x0000_t202" style="position:absolute;left:0;text-align:left;margin-left:482.25pt;margin-top:22.7pt;width:73.7pt;height:34pt;z-index:252488704;mso-position-horizontal-relative:page;mso-position-vertical-relative:page;mso-width-relative:margin;mso-height-relative:margin" o:regroupid="11" fillcolor="#0d0d0d" stroked="f">
            <v:textbox style="mso-next-textbox:#_x0000_s1321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20" type="#_x0000_t202" style="position:absolute;left:0;text-align:left;margin-left:405.7pt;margin-top:22.7pt;width:73.7pt;height:34pt;z-index:252487680;mso-position-horizontal-relative:page;mso-position-vertical-relative:page;mso-width-relative:margin;mso-height-relative:margin" o:regroupid="11" fillcolor="#0d0d0d" stroked="f">
            <v:textbox style="mso-next-textbox:#_x0000_s1320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19" type="#_x0000_t202" style="position:absolute;left:0;text-align:left;margin-left:329.15pt;margin-top:22.7pt;width:73.7pt;height:34pt;z-index:252486656;mso-position-horizontal-relative:page;mso-position-vertical-relative:page;mso-width-relative:margin;mso-height-relative:margin" o:regroupid="11" fillcolor="#0d0d0d" stroked="f">
            <v:textbox style="mso-next-textbox:#_x0000_s1319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18" type="#_x0000_t202" style="position:absolute;left:0;text-align:left;margin-left:252.6pt;margin-top:22.7pt;width:73.7pt;height:34pt;z-index:252485632;mso-position-horizontal-relative:page;mso-position-vertical-relative:page;mso-width-relative:margin;mso-height-relative:margin" o:regroupid="11" fillcolor="#0d0d0d" stroked="f">
            <v:textbox style="mso-next-textbox:#_x0000_s131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360" style="position:absolute;left:0;text-align:left;margin-left:196.85pt;margin-top:0;width:581.25pt;height:560.4pt;z-index:-251308032;mso-position-horizontal-relative:margin;mso-position-vertical-relative:margin" fillcolor="#ff9a9a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361" type="#_x0000_t202" style="position:absolute;left:0;text-align:left;margin-left:-24pt;margin-top:117.35pt;width:240pt;height:50pt;z-index:252009472" filled="f" stroked="f">
            <v:textbox style="mso-next-textbox:#_x0000_s1361">
              <w:txbxContent>
                <w:p w:rsidR="0099634B" w:rsidRPr="00F71448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ИЮЛЬ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359" type="#_x0000_t202" style="position:absolute;left:0;text-align:left;margin-left:675.9pt;margin-top:439.45pt;width:73.7pt;height:96.4pt;z-index:252007424;mso-width-relative:margin;mso-height-relative:margin" filled="f" stroked="f" strokecolor="gray">
            <v:textbox style="mso-next-textbox:#_x0000_s135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358" type="#_x0000_t202" style="position:absolute;left:0;text-align:left;margin-left:599.35pt;margin-top:439.45pt;width:73.7pt;height:96.4pt;z-index:252006400;mso-width-relative:margin;mso-height-relative:margin" filled="f" fillcolor="white [3212]" stroked="f" strokecolor="#4e6128 [1606]">
            <v:textbox style="mso-next-textbox:#_x0000_s135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327" type="#_x0000_t202" style="position:absolute;left:0;text-align:left;margin-left:216.65pt;margin-top:42.55pt;width:73.7pt;height:96.4pt;z-index:251974656;mso-width-relative:margin;mso-height-relative:margin" filled="f" stroked="f" strokecolor="gray">
            <v:textbox style="mso-next-textbox:#_x0000_s132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314" type="#_x0000_t202" style="position:absolute;left:0;text-align:left;margin-left:6pt;margin-top:75.5pt;width:78pt;height:50pt;z-index:251961344" filled="f" stroked="f" strokecolor="#930">
            <v:textbox style="mso-next-textbox:#_x0000_s1314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317" type="#_x0000_t202" style="position:absolute;left:0;text-align:left;margin-left:94.5pt;margin-top:4.5pt;width:1in;height:100pt;z-index:251964416" filled="f" stroked="f">
            <v:textbox style="mso-next-textbox:#_x0000_s1317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7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316" type="#_x0000_t202" style="position:absolute;left:0;text-align:left;margin-left:702pt;margin-top:-529.85pt;width:90pt;height:80pt;z-index:251963392" filled="f" stroked="f">
            <v:textbox style="mso-next-textbox:#_x0000_s1316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315" type="#_x0000_t202" style="position:absolute;left:0;text-align:left;margin-left:36pt;margin-top:-490pt;width:174pt;height:40pt;z-index:251962368" filled="f" stroked="f">
            <v:textbox style="mso-next-textbox:#_x0000_s1315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 w:rsidRPr="007B0169">
        <w:rPr>
          <w:noProof/>
        </w:rPr>
        <w:pict>
          <v:shape id="_x0000_s1347" type="#_x0000_t202" style="position:absolute;margin-left:329.15pt;margin-top:304.2pt;width:73.7pt;height:96.4pt;z-index:251995136;mso-position-horizontal-relative:page;mso-width-relative:margin;mso-height-relative:margin" strokecolor="red">
            <v:textbox style="mso-next-textbox:#_x0000_s134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4" type="#_x0000_t202" style="position:absolute;margin-left:329.15pt;margin-top:403.45pt;width:73.7pt;height:96.4pt;z-index:252002304;mso-position-horizontal-relative:page;mso-width-relative:margin;mso-height-relative:margin" strokecolor="red">
            <v:textbox style="mso-next-textbox:#_x0000_s1354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4411C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3" type="#_x0000_t202" style="position:absolute;margin-left:329.15pt;margin-top:105.75pt;width:73.7pt;height:96.4pt;z-index:251980800;mso-position-horizontal-relative:page;mso-width-relative:margin;mso-height-relative:margin" strokecolor="red">
            <v:textbox style="mso-next-textbox:#_x0000_s1333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0" type="#_x0000_t202" style="position:absolute;margin-left:329.15pt;margin-top:205pt;width:73.7pt;height:96.4pt;z-index:251987968;mso-position-horizontal-relative:page;mso-width-relative:margin;mso-height-relative:margin" strokecolor="red">
            <v:textbox style="mso-next-textbox:#_x0000_s134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7" type="#_x0000_t202" style="position:absolute;margin-left:635.3pt;margin-top:105.75pt;width:73.7pt;height:96.4pt;z-index:251984896;mso-position-horizontal-relative:page;mso-width-relative:margin;mso-height-relative:margin" strokecolor="red">
            <v:textbox style="mso-next-textbox:#_x0000_s133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9109FF">
                  <w:pPr>
                    <w:spacing w:line="320" w:lineRule="exact"/>
                    <w:jc w:val="center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5" type="#_x0000_t202" style="position:absolute;margin-left:482.25pt;margin-top:105.75pt;width:73.7pt;height:96.4pt;z-index:251982848;mso-position-horizontal-relative:page;mso-width-relative:margin;mso-height-relative:margin" strokecolor="red">
            <v:textbox style="mso-next-textbox:#_x0000_s133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4" type="#_x0000_t202" style="position:absolute;margin-left:405.7pt;margin-top:105.75pt;width:73.7pt;height:96.4pt;z-index:251981824;mso-position-horizontal-relative:page;mso-width-relative:margin;mso-height-relative:margin" strokecolor="red">
            <v:textbox style="mso-next-textbox:#_x0000_s133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2" type="#_x0000_t202" style="position:absolute;margin-left:252.6pt;margin-top:105.75pt;width:73.7pt;height:96.4pt;z-index:251979776;mso-position-horizontal-relative:page;mso-width-relative:margin;mso-height-relative:margin" strokecolor="red">
            <v:textbox style="mso-next-textbox:#_x0000_s1332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8" type="#_x0000_t202" style="position:absolute;margin-left:711.85pt;margin-top:105.75pt;width:73.7pt;height:96.4pt;z-index:251985920;mso-position-horizontal-relative:page;mso-width-relative:margin;mso-height-relative:margin" strokecolor="red">
            <v:textbox style="mso-next-textbox:#_x0000_s133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9" type="#_x0000_t202" style="position:absolute;margin-left:252.6pt;margin-top:205pt;width:73.7pt;height:96.4pt;z-index:251986944;mso-position-horizontal-relative:page;mso-width-relative:margin;mso-height-relative:margin" strokecolor="red">
            <v:textbox style="mso-next-textbox:#_x0000_s1339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36655C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5" type="#_x0000_t202" style="position:absolute;margin-left:711.85pt;margin-top:205pt;width:73.7pt;height:96.4pt;z-index:251993088;mso-position-horizontal-relative:page;mso-width-relative:margin;mso-height-relative:margin" strokecolor="red">
            <v:textbox style="mso-next-textbox:#_x0000_s1345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4" type="#_x0000_t202" style="position:absolute;margin-left:635.3pt;margin-top:205pt;width:73.7pt;height:96.4pt;z-index:251992064;mso-position-horizontal-relative:page;mso-width-relative:margin;mso-height-relative:margin" strokecolor="red">
            <v:textbox style="mso-next-textbox:#_x0000_s134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2" type="#_x0000_t202" style="position:absolute;margin-left:482.25pt;margin-top:205pt;width:73.7pt;height:96.4pt;z-index:251990016;mso-position-horizontal-relative:page;mso-width-relative:margin;mso-height-relative:margin" strokecolor="red">
            <v:textbox style="mso-next-textbox:#_x0000_s134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1" type="#_x0000_t202" style="position:absolute;margin-left:405.7pt;margin-top:205pt;width:73.7pt;height:96.4pt;z-index:251988992;mso-position-horizontal-relative:page;mso-width-relative:margin;mso-height-relative:margin" strokecolor="red">
            <v:textbox style="mso-next-textbox:#_x0000_s134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8" type="#_x0000_t202" style="position:absolute;margin-left:405.7pt;margin-top:304.2pt;width:73.7pt;height:96.4pt;z-index:251996160;mso-position-horizontal-relative:page;mso-width-relative:margin;mso-height-relative:margin" strokecolor="red">
            <v:textbox style="mso-next-textbox:#_x0000_s134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6" type="#_x0000_t202" style="position:absolute;margin-left:252.6pt;margin-top:304.2pt;width:73.7pt;height:96.4pt;z-index:251994112;mso-position-horizontal-relative:page;mso-width-relative:margin;mso-height-relative:margin" strokecolor="red">
            <v:textbox style="mso-next-textbox:#_x0000_s1346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9" type="#_x0000_t202" style="position:absolute;margin-left:482.25pt;margin-top:304.2pt;width:73.7pt;height:96.4pt;z-index:251997184;mso-position-horizontal-relative:page;mso-width-relative:margin;mso-height-relative:margin" strokecolor="red">
            <v:textbox style="mso-next-textbox:#_x0000_s134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6" type="#_x0000_t202" style="position:absolute;margin-left:482.25pt;margin-top:403.45pt;width:73.7pt;height:96.4pt;z-index:252004352;mso-position-horizontal-relative:page;mso-width-relative:margin;mso-height-relative:margin" fillcolor="white [3212]" strokecolor="red">
            <v:textbox style="mso-next-textbox:#_x0000_s135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5" type="#_x0000_t202" style="position:absolute;margin-left:405.7pt;margin-top:403.45pt;width:73.7pt;height:96.4pt;z-index:252003328;mso-position-horizontal-relative:page;mso-width-relative:margin;mso-height-relative:margin" strokecolor="red">
            <v:textbox style="mso-next-textbox:#_x0000_s135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3" type="#_x0000_t202" style="position:absolute;margin-left:252.6pt;margin-top:403.45pt;width:73.7pt;height:96.4pt;z-index:252001280;mso-position-horizontal-relative:page;mso-width-relative:margin;mso-height-relative:margin" strokecolor="red">
            <v:textbox style="mso-next-textbox:#_x0000_s135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2" type="#_x0000_t202" style="position:absolute;margin-left:711.85pt;margin-top:304.2pt;width:73.7pt;height:96.4pt;z-index:252000256;mso-position-horizontal-relative:page;mso-width-relative:margin;mso-height-relative:margin" strokecolor="red">
            <v:textbox style="mso-next-textbox:#_x0000_s1352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1" type="#_x0000_t202" style="position:absolute;margin-left:635.3pt;margin-top:304.2pt;width:73.7pt;height:96.4pt;z-index:251999232;mso-position-horizontal-relative:page;mso-width-relative:margin;mso-height-relative:margin" strokecolor="red">
            <v:textbox style="mso-next-textbox:#_x0000_s135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28" type="#_x0000_t202" style="position:absolute;margin-left:482.25pt;margin-top:6.55pt;width:73.7pt;height:96.4pt;z-index:251975680;mso-position-horizontal-relative:page;mso-width-relative:margin;mso-height-relative:margin" fillcolor="white [3212]" strokecolor="red">
            <v:textbox style="mso-next-textbox:#_x0000_s132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1" type="#_x0000_t202" style="position:absolute;margin-left:711.85pt;margin-top:6.55pt;width:73.7pt;height:96.4pt;z-index:251978752;mso-position-horizontal-relative:page;mso-width-relative:margin;mso-height-relative:margin" strokecolor="red">
            <v:textbox style="mso-next-textbox:#_x0000_s133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0" type="#_x0000_t202" style="position:absolute;margin-left:635.3pt;margin-top:6.55pt;width:73.7pt;height:96.4pt;z-index:251977728;mso-position-horizontal-relative:page;mso-width-relative:margin;mso-height-relative:margin" strokecolor="red">
            <v:textbox style="mso-next-textbox:#_x0000_s1330" inset="3.6pt,0,3.6pt,0">
              <w:txbxContent>
                <w:p w:rsidR="0099634B" w:rsidRPr="000B17DE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color w:val="548DD4" w:themeColor="text2" w:themeTint="99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26" type="#_x0000_t202" style="position:absolute;margin-left:405.7pt;margin-top:6.55pt;width:73.7pt;height:96.4pt;z-index:251973632;mso-position-horizontal-relative:page;mso-width-relative:margin;mso-height-relative:margin" fillcolor="white [3212]" strokecolor="red">
            <v:textbox style="mso-next-textbox:#_x0000_s1326" inset="3.6pt,0,3.6pt,0">
              <w:txbxContent>
                <w:p w:rsidR="0099634B" w:rsidRPr="00321CB7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 w:rsidRPr="00321CB7">
                    <w:rPr>
                      <w:color w:val="000000" w:themeColor="text1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24" type="#_x0000_t202" style="position:absolute;margin-left:558.8pt;margin-top:403.45pt;width:73.7pt;height:96.4pt;z-index:251971584;mso-position-horizontal-relative:page;mso-width-relative:margin;mso-height-relative:margin" fillcolor="white [3212]" strokecolor="red">
            <v:textbox style="mso-next-textbox:#_x0000_s1324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50" type="#_x0000_t202" style="position:absolute;margin-left:558.8pt;margin-top:304.2pt;width:73.7pt;height:96.4pt;z-index:251998208;mso-position-horizontal-relative:page;mso-width-relative:margin;mso-height-relative:margin" strokecolor="red">
            <v:textbox style="mso-next-textbox:#_x0000_s135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43" type="#_x0000_t202" style="position:absolute;margin-left:558.8pt;margin-top:205pt;width:73.7pt;height:96.4pt;z-index:251991040;mso-position-horizontal-relative:page;mso-width-relative:margin;mso-height-relative:margin" strokecolor="red">
            <v:textbox style="mso-next-textbox:#_x0000_s134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36" type="#_x0000_t202" style="position:absolute;margin-left:558.8pt;margin-top:105.75pt;width:73.7pt;height:96.4pt;z-index:251983872;mso-position-horizontal-relative:page;mso-width-relative:margin;mso-height-relative:margin" strokecolor="red">
            <v:textbox style="mso-next-textbox:#_x0000_s133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29" type="#_x0000_t202" style="position:absolute;margin-left:558.8pt;margin-top:6.55pt;width:73.7pt;height:96.4pt;z-index:251976704;mso-position-horizontal-relative:page;mso-width-relative:margin;mso-height-relative:margin" strokecolor="red">
            <v:textbox style="mso-next-textbox:#_x0000_s132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880F38">
        <w:rPr>
          <w:noProof/>
          <w:lang w:val="ru-RU"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2505367" cy="2089657"/>
            <wp:effectExtent l="19050" t="0" r="9233" b="0"/>
            <wp:wrapNone/>
            <wp:docPr id="289" name="図 289" descr="野菜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野菜-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67" cy="208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374" type="#_x0000_t202" style="position:absolute;left:0;text-align:left;margin-left:711.85pt;margin-top:22.7pt;width:73.7pt;height:34pt;z-index:252498944;mso-position-horizontal-relative:page;mso-position-vertical-relative:page;mso-width-relative:margin;mso-height-relative:margin" o:regroupid="12" fillcolor="#0d0d0d" stroked="f">
            <v:textbox style="mso-next-textbox:#_x0000_s1374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72" type="#_x0000_t202" style="position:absolute;left:0;text-align:left;margin-left:635.3pt;margin-top:22.7pt;width:73.7pt;height:34pt;z-index:252497920;mso-position-horizontal-relative:page;mso-position-vertical-relative:page;mso-width-relative:margin;mso-height-relative:margin" o:regroupid="12" fillcolor="#0d0d0d" stroked="f">
            <v:textbox style="mso-next-textbox:#_x0000_s137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71" type="#_x0000_t202" style="position:absolute;left:0;text-align:left;margin-left:558.8pt;margin-top:22.7pt;width:73.7pt;height:34pt;z-index:252496896;mso-position-horizontal-relative:page;mso-position-vertical-relative:page;mso-width-relative:margin;mso-height-relative:margin" o:regroupid="12" fillcolor="#0d0d0d" stroked="f">
            <v:textbox style="mso-next-textbox:#_x0000_s1371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70" type="#_x0000_t202" style="position:absolute;left:0;text-align:left;margin-left:482.25pt;margin-top:22.7pt;width:73.7pt;height:34pt;z-index:252495872;mso-position-horizontal-relative:page;mso-position-vertical-relative:page;mso-width-relative:margin;mso-height-relative:margin" o:regroupid="12" fillcolor="#0d0d0d" stroked="f">
            <v:textbox style="mso-next-textbox:#_x0000_s1370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69" type="#_x0000_t202" style="position:absolute;left:0;text-align:left;margin-left:405.7pt;margin-top:22.7pt;width:73.7pt;height:34pt;z-index:252494848;mso-position-horizontal-relative:page;mso-position-vertical-relative:page;mso-width-relative:margin;mso-height-relative:margin" o:regroupid="12" fillcolor="#0d0d0d" stroked="f">
            <v:textbox style="mso-next-textbox:#_x0000_s1369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68" type="#_x0000_t202" style="position:absolute;left:0;text-align:left;margin-left:329.15pt;margin-top:22.7pt;width:73.7pt;height:34pt;z-index:252493824;mso-position-horizontal-relative:page;mso-position-vertical-relative:page;mso-width-relative:margin;mso-height-relative:margin" o:regroupid="12" fillcolor="#0d0d0d" stroked="f">
            <v:textbox style="mso-next-textbox:#_x0000_s136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367" type="#_x0000_t202" style="position:absolute;left:0;text-align:left;margin-left:252.6pt;margin-top:22.7pt;width:73.7pt;height:34pt;z-index:252492800;mso-position-horizontal-relative:page;mso-position-vertical-relative:page;mso-width-relative:margin;mso-height-relative:margin" o:regroupid="12" fillcolor="#0d0d0d" stroked="f">
            <v:textbox style="mso-next-textbox:#_x0000_s136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409" style="position:absolute;left:0;text-align:left;margin-left:6495.35pt;margin-top:0;width:581.25pt;height:560.4pt;z-index:-251256832;mso-position-horizontal:right;mso-position-horizontal-relative:margin;mso-position-vertical:top;mso-position-vertical-relative:margin" fillcolor="#548dd4 [1951]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410" type="#_x0000_t202" style="position:absolute;left:0;text-align:left;margin-left:-24pt;margin-top:117.35pt;width:240pt;height:50pt;z-index:252060672" filled="f" stroked="f">
            <v:textbox style="mso-next-textbox:#_x0000_s1410">
              <w:txbxContent>
                <w:p w:rsidR="0099634B" w:rsidRPr="00F71448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АВГУСТ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377" type="#_x0000_t202" style="position:absolute;left:0;text-align:left;margin-left:446.3pt;margin-top:42.55pt;width:73.7pt;height:96.4pt;z-index:252026880;mso-width-relative:margin;mso-height-relative:margin" filled="f" fillcolor="white [3212]" stroked="f" strokecolor="red">
            <v:textbox style="mso-next-textbox:#_x0000_s137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376" type="#_x0000_t202" style="position:absolute;left:0;text-align:left;margin-left:216.65pt;margin-top:42.55pt;width:73.7pt;height:96.4pt;z-index:252025856;mso-width-relative:margin;mso-height-relative:margin" filled="f" stroked="f" strokecolor="gray">
            <v:textbox style="mso-next-textbox:#_x0000_s137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375" type="#_x0000_t202" style="position:absolute;left:0;text-align:left;margin-left:369.75pt;margin-top:42.55pt;width:73.7pt;height:96.4pt;z-index:252024832;mso-width-relative:margin;mso-height-relative:margin" filled="f" fillcolor="white [3212]" stroked="f" strokecolor="red">
            <v:textbox style="mso-next-textbox:#_x0000_s137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373" type="#_x0000_t202" style="position:absolute;left:0;text-align:left;margin-left:293.2pt;margin-top:42.55pt;width:73.7pt;height:96.4pt;z-index:252022784;mso-width-relative:margin;mso-height-relative:margin" filled="f" fillcolor="white [3212]" stroked="f" strokecolor="red">
            <v:textbox style="mso-next-textbox:#_x0000_s1373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363" type="#_x0000_t202" style="position:absolute;left:0;text-align:left;margin-left:6pt;margin-top:75.5pt;width:78pt;height:50pt;z-index:252012544" filled="f" stroked="f" strokecolor="#930">
            <v:textbox style="mso-next-textbox:#_x0000_s1363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366" type="#_x0000_t202" style="position:absolute;left:0;text-align:left;margin-left:94.5pt;margin-top:4.5pt;width:1in;height:100pt;z-index:252015616" filled="f" stroked="f">
            <v:textbox style="mso-next-textbox:#_x0000_s1366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8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365" type="#_x0000_t202" style="position:absolute;left:0;text-align:left;margin-left:702pt;margin-top:-529.85pt;width:90pt;height:80pt;z-index:252014592" filled="f" stroked="f">
            <v:textbox style="mso-next-textbox:#_x0000_s1365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364" type="#_x0000_t202" style="position:absolute;left:0;text-align:left;margin-left:36pt;margin-top:-490pt;width:174pt;height:40pt;z-index:252013568" filled="f" stroked="f">
            <v:textbox style="mso-next-textbox:#_x0000_s1364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>
        <w:rPr>
          <w:noProof/>
          <w:lang w:val="ru-RU" w:eastAsia="zh-CN"/>
        </w:rPr>
        <w:pict>
          <v:shape id="_x0000_s1732" type="#_x0000_t202" style="position:absolute;margin-left:252.6pt;margin-top:436.9pt;width:73.7pt;height:82.2pt;z-index:252436480;mso-position-horizontal-relative:page;mso-width-relative:margin;mso-height-relative:margin" strokecolor="#92d050">
            <v:textbox style="mso-next-textbox:#_x0000_s1732" inset="3.6pt,0,3.6pt,0">
              <w:txbxContent>
                <w:p w:rsidR="0099634B" w:rsidRPr="008D5AE4" w:rsidRDefault="0099634B" w:rsidP="00321CB7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31</w:t>
                  </w:r>
                </w:p>
                <w:p w:rsidR="0099634B" w:rsidRPr="00B20251" w:rsidRDefault="0099634B" w:rsidP="00321CB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21CB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21CB7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8" type="#_x0000_t202" style="position:absolute;margin-left:252.6pt;margin-top:180pt;width:73.7pt;height:82.2pt;z-index:252038144;mso-position-horizontal-relative:page;mso-width-relative:margin;mso-height-relative:margin" strokecolor="#92d050">
            <v:textbox style="mso-next-textbox:#_x0000_s1388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36655C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1" type="#_x0000_t202" style="position:absolute;margin-left:252.6pt;margin-top:93.25pt;width:73.7pt;height:82.2pt;z-index:252030976;mso-position-horizontal-relative:page;mso-width-relative:margin;mso-height-relative:margin" strokecolor="#92d050">
            <v:textbox style="mso-next-textbox:#_x0000_s1381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2" type="#_x0000_t202" style="position:absolute;margin-left:252.6pt;margin-top:350.95pt;width:73.7pt;height:82.2pt;z-index:252052480;mso-position-horizontal-relative:page;mso-width-relative:margin;mso-height-relative:margin" strokecolor="#92d050">
            <v:textbox style="mso-next-textbox:#_x0000_s140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5" type="#_x0000_t202" style="position:absolute;margin-left:252.6pt;margin-top:265.45pt;width:73.7pt;height:82.2pt;z-index:252045312;mso-position-horizontal-relative:page;mso-width-relative:margin;mso-height-relative:margin" strokecolor="#92d050">
            <v:textbox style="mso-next-textbox:#_x0000_s1395" inset="3.6pt,0,3.6pt,0">
              <w:txbxContent>
                <w:p w:rsidR="0099634B" w:rsidRPr="00A054D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A054DF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0" type="#_x0000_t202" style="position:absolute;margin-left:405.7pt;margin-top:180pt;width:73.7pt;height:82.2pt;z-index:252040192;mso-position-horizontal-relative:page;mso-width-relative:margin;mso-height-relative:margin" strokecolor="#92d050">
            <v:textbox style="mso-next-textbox:#_x0000_s139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3" type="#_x0000_t202" style="position:absolute;margin-left:405.7pt;margin-top:93.25pt;width:73.7pt;height:82.2pt;z-index:252033024;mso-position-horizontal-relative:page;mso-width-relative:margin;mso-height-relative:margin" strokecolor="#92d050">
            <v:textbox style="mso-next-textbox:#_x0000_s138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4" type="#_x0000_t202" style="position:absolute;margin-left:405.7pt;margin-top:350.95pt;width:73.7pt;height:82.2pt;z-index:252054528;mso-position-horizontal-relative:page;mso-width-relative:margin;mso-height-relative:margin" strokecolor="#92d050">
            <v:textbox style="mso-next-textbox:#_x0000_s140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7" type="#_x0000_t202" style="position:absolute;margin-left:405.7pt;margin-top:265.45pt;width:73.7pt;height:82.2pt;z-index:252047360;mso-position-horizontal-relative:page;mso-width-relative:margin;mso-height-relative:margin" strokecolor="#92d050">
            <v:textbox style="mso-next-textbox:#_x0000_s139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6" type="#_x0000_t202" style="position:absolute;margin-left:329.15pt;margin-top:265.45pt;width:73.7pt;height:82.2pt;z-index:252046336;mso-position-horizontal-relative:page;mso-width-relative:margin;mso-height-relative:margin" strokecolor="#92d050">
            <v:textbox style="mso-next-textbox:#_x0000_s139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1" type="#_x0000_t202" style="position:absolute;margin-left:711.85pt;margin-top:265.45pt;width:73.7pt;height:82.2pt;z-index:252051456;mso-position-horizontal-relative:page;mso-width-relative:margin;mso-height-relative:margin" strokecolor="#92d050">
            <v:textbox style="mso-next-textbox:#_x0000_s140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0" type="#_x0000_t202" style="position:absolute;margin-left:635.3pt;margin-top:265.45pt;width:73.7pt;height:82.2pt;z-index:252050432;mso-position-horizontal-relative:page;mso-width-relative:margin;mso-height-relative:margin" strokecolor="#92d050">
            <v:textbox style="mso-next-textbox:#_x0000_s140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9" type="#_x0000_t202" style="position:absolute;margin-left:558.8pt;margin-top:265.45pt;width:73.7pt;height:82.2pt;z-index:252049408;mso-position-horizontal-relative:page;mso-width-relative:margin;mso-height-relative:margin" strokecolor="#92d050">
            <v:textbox style="mso-next-textbox:#_x0000_s139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9" type="#_x0000_t202" style="position:absolute;margin-left:329.15pt;margin-top:180pt;width:73.7pt;height:82.2pt;z-index:252039168;mso-position-horizontal-relative:page;mso-width-relative:margin;mso-height-relative:margin" strokecolor="#92d050">
            <v:textbox style="mso-next-textbox:#_x0000_s13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4" type="#_x0000_t202" style="position:absolute;margin-left:711.85pt;margin-top:180pt;width:73.7pt;height:82.2pt;z-index:252044288;mso-position-horizontal-relative:page;mso-width-relative:margin;mso-height-relative:margin" strokecolor="#92d050">
            <v:textbox style="mso-next-textbox:#_x0000_s139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3" type="#_x0000_t202" style="position:absolute;margin-left:635.3pt;margin-top:180pt;width:73.7pt;height:82.2pt;z-index:252043264;mso-position-horizontal-relative:page;mso-width-relative:margin;mso-height-relative:margin" strokecolor="#92d050">
            <v:textbox style="mso-next-textbox:#_x0000_s139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2" type="#_x0000_t202" style="position:absolute;margin-left:558.8pt;margin-top:180pt;width:73.7pt;height:82.2pt;z-index:252042240;mso-position-horizontal-relative:page;mso-width-relative:margin;mso-height-relative:margin" strokecolor="#92d050">
            <v:textbox style="mso-next-textbox:#_x0000_s139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1" type="#_x0000_t202" style="position:absolute;margin-left:482.25pt;margin-top:180pt;width:73.7pt;height:82.2pt;z-index:252041216;mso-position-horizontal-relative:page;mso-width-relative:margin;mso-height-relative:margin" strokecolor="#92d050">
            <v:textbox style="mso-next-textbox:#_x0000_s139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2" type="#_x0000_t202" style="position:absolute;margin-left:329.15pt;margin-top:93.25pt;width:73.7pt;height:82.2pt;z-index:252032000;mso-position-horizontal-relative:page;mso-width-relative:margin;mso-height-relative:margin" strokecolor="#92d050">
            <v:textbox style="mso-next-textbox:#_x0000_s1382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7" type="#_x0000_t202" style="position:absolute;margin-left:711.85pt;margin-top:93.25pt;width:73.7pt;height:82.2pt;z-index:252037120;mso-position-horizontal-relative:page;mso-width-relative:margin;mso-height-relative:margin" strokecolor="#92d050">
            <v:textbox style="mso-next-textbox:#_x0000_s138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6" type="#_x0000_t202" style="position:absolute;margin-left:635.3pt;margin-top:93.25pt;width:73.7pt;height:82.2pt;z-index:252036096;mso-position-horizontal-relative:page;mso-width-relative:margin;mso-height-relative:margin" strokecolor="#92d050">
            <v:textbox style="mso-next-textbox:#_x0000_s1386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5" type="#_x0000_t202" style="position:absolute;margin-left:558.8pt;margin-top:93.25pt;width:73.7pt;height:82.2pt;z-index:252035072;mso-position-horizontal-relative:page;mso-width-relative:margin;mso-height-relative:margin" strokecolor="#92d050">
            <v:textbox style="mso-next-textbox:#_x0000_s138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4" type="#_x0000_t202" style="position:absolute;margin-left:482.25pt;margin-top:93.25pt;width:73.7pt;height:82.2pt;z-index:252034048;mso-position-horizontal-relative:page;mso-width-relative:margin;mso-height-relative:margin" strokecolor="#92d050">
            <v:textbox style="mso-next-textbox:#_x0000_s138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8" type="#_x0000_t202" style="position:absolute;margin-left:711.85pt;margin-top:350.95pt;width:73.7pt;height:82.2pt;z-index:252058624;mso-position-horizontal-relative:page;mso-width-relative:margin;mso-height-relative:margin" fillcolor="white [3212]" strokecolor="#92d050">
            <v:textbox style="mso-next-textbox:#_x0000_s1408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7" type="#_x0000_t202" style="position:absolute;margin-left:635.3pt;margin-top:350.95pt;width:73.7pt;height:82.2pt;z-index:252057600;mso-position-horizontal-relative:page;mso-width-relative:margin;mso-height-relative:margin" fillcolor="white [3212]" strokecolor="#92d050">
            <v:textbox style="mso-next-textbox:#_x0000_s1407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color w:val="548DD4" w:themeColor="text2" w:themeTint="99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6" type="#_x0000_t202" style="position:absolute;margin-left:558.8pt;margin-top:350.95pt;width:73.7pt;height:82.2pt;z-index:252056576;mso-position-horizontal-relative:page;mso-width-relative:margin;mso-height-relative:margin" fillcolor="white [3212]" strokecolor="#92d050">
            <v:textbox style="mso-next-textbox:#_x0000_s140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5" type="#_x0000_t202" style="position:absolute;margin-left:482.25pt;margin-top:350.95pt;width:73.7pt;height:82.2pt;z-index:252055552;mso-position-horizontal-relative:page;mso-width-relative:margin;mso-height-relative:margin" fillcolor="white [3212]" strokecolor="#92d050">
            <v:textbox style="mso-next-textbox:#_x0000_s140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403" type="#_x0000_t202" style="position:absolute;margin-left:329.15pt;margin-top:350.95pt;width:73.7pt;height:82.2pt;z-index:252053504;mso-position-horizontal-relative:page;mso-width-relative:margin;mso-height-relative:margin" strokecolor="#92d050">
            <v:textbox style="mso-next-textbox:#_x0000_s1403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24411C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98" type="#_x0000_t202" style="position:absolute;margin-left:482.25pt;margin-top:265.45pt;width:73.7pt;height:82.2pt;z-index:252048384;mso-position-horizontal-relative:page;mso-width-relative:margin;mso-height-relative:margin" strokecolor="#92d050">
            <v:textbox style="mso-next-textbox:#_x0000_s139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80" type="#_x0000_t202" style="position:absolute;margin-left:711.85pt;margin-top:6.55pt;width:73.7pt;height:82.2pt;z-index:252029952;mso-position-horizontal-relative:page;mso-width-relative:margin;mso-height-relative:margin" strokecolor="#92d050">
            <v:textbox style="mso-next-textbox:#_x0000_s138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379" type="#_x0000_t202" style="position:absolute;margin-left:635.3pt;margin-top:6.55pt;width:73.7pt;height:82.2pt;z-index:252028928;mso-position-horizontal-relative:page;mso-width-relative:margin;mso-height-relative:margin" strokecolor="#92d050">
            <v:textbox style="mso-next-textbox:#_x0000_s1379" inset="3.6pt,0,3.6pt,0">
              <w:txbxContent>
                <w:p w:rsidR="0099634B" w:rsidRPr="000B17DE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color w:val="548DD4" w:themeColor="text2" w:themeTint="99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880F38">
        <w:rPr>
          <w:noProof/>
          <w:lang w:val="ru-RU"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2505367" cy="2089657"/>
            <wp:effectExtent l="19050" t="0" r="9233" b="0"/>
            <wp:wrapNone/>
            <wp:docPr id="338" name="図 338" descr="野菜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野菜-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67" cy="208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422" type="#_x0000_t202" style="position:absolute;left:0;text-align:left;margin-left:711.85pt;margin-top:22.7pt;width:73.7pt;height:34pt;z-index:252506112;mso-position-horizontal-relative:page;mso-position-vertical-relative:page;mso-width-relative:margin;mso-height-relative:margin" o:regroupid="13" fillcolor="#0d0d0d" stroked="f">
            <v:textbox style="mso-next-textbox:#_x0000_s1422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20" type="#_x0000_t202" style="position:absolute;left:0;text-align:left;margin-left:635.3pt;margin-top:22.7pt;width:73.7pt;height:34pt;z-index:252505088;mso-position-horizontal-relative:page;mso-position-vertical-relative:page;mso-width-relative:margin;mso-height-relative:margin" o:regroupid="13" fillcolor="#0d0d0d" stroked="f">
            <v:textbox style="mso-next-textbox:#_x0000_s1420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19" type="#_x0000_t202" style="position:absolute;left:0;text-align:left;margin-left:558.8pt;margin-top:22.7pt;width:73.7pt;height:34pt;z-index:252504064;mso-position-horizontal-relative:page;mso-position-vertical-relative:page;mso-width-relative:margin;mso-height-relative:margin" o:regroupid="13" fillcolor="#0d0d0d" stroked="f">
            <v:textbox style="mso-next-textbox:#_x0000_s1419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18" type="#_x0000_t202" style="position:absolute;left:0;text-align:left;margin-left:482.25pt;margin-top:22.7pt;width:73.7pt;height:34pt;z-index:252503040;mso-position-horizontal-relative:page;mso-position-vertical-relative:page;mso-width-relative:margin;mso-height-relative:margin" o:regroupid="13" fillcolor="#0d0d0d" stroked="f">
            <v:textbox style="mso-next-textbox:#_x0000_s1418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17" type="#_x0000_t202" style="position:absolute;left:0;text-align:left;margin-left:405.7pt;margin-top:22.7pt;width:73.7pt;height:34pt;z-index:252502016;mso-position-horizontal-relative:page;mso-position-vertical-relative:page;mso-width-relative:margin;mso-height-relative:margin" o:regroupid="13" fillcolor="#0d0d0d" stroked="f">
            <v:textbox style="mso-next-textbox:#_x0000_s141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16" type="#_x0000_t202" style="position:absolute;left:0;text-align:left;margin-left:329.15pt;margin-top:22.7pt;width:73.7pt;height:34pt;z-index:252500992;mso-position-horizontal-relative:page;mso-position-vertical-relative:page;mso-width-relative:margin;mso-height-relative:margin" o:regroupid="13" fillcolor="#0d0d0d" stroked="f">
            <v:textbox style="mso-next-textbox:#_x0000_s141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15" type="#_x0000_t202" style="position:absolute;left:0;text-align:left;margin-left:252.6pt;margin-top:22.7pt;width:73.7pt;height:34pt;z-index:252499968;mso-position-horizontal-relative:page;mso-position-vertical-relative:page;mso-width-relative:margin;mso-height-relative:margin" o:regroupid="13" fillcolor="#0d0d0d" stroked="f">
            <v:textbox style="mso-next-textbox:#_x0000_s141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457" style="position:absolute;left:0;text-align:left;margin-left:6495.35pt;margin-top:0;width:581.25pt;height:560.4pt;z-index:-251206656;mso-position-horizontal:right;mso-position-horizontal-relative:margin;mso-position-vertical:top;mso-position-vertical-relative:margin" fillcolor="#fe836e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rPr>
          <w:noProof/>
        </w:rPr>
        <w:pict>
          <v:shape id="_x0000_s1458" type="#_x0000_t202" style="position:absolute;left:0;text-align:left;margin-left:-24pt;margin-top:117.35pt;width:240pt;height:50pt;z-index:252110848" filled="f" stroked="f">
            <v:textbox style="mso-next-textbox:#_x0000_s1458">
              <w:txbxContent>
                <w:p w:rsidR="0099634B" w:rsidRPr="00F71448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СЕНТЯБРЬ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456" type="#_x0000_t202" style="position:absolute;left:0;text-align:left;margin-left:675.9pt;margin-top:439.45pt;width:73.7pt;height:96.4pt;z-index:252108800;mso-width-relative:margin;mso-height-relative:margin" filled="f" fillcolor="white [3212]" stroked="f" strokecolor="#92d050">
            <v:textbox style="mso-next-textbox:#_x0000_s1456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455" type="#_x0000_t202" style="position:absolute;left:0;text-align:left;margin-left:599.35pt;margin-top:439.45pt;width:73.7pt;height:96.4pt;z-index:252107776;mso-width-relative:margin;mso-height-relative:margin" filled="f" fillcolor="white [3212]" stroked="f" strokecolor="#92d050">
            <v:textbox style="mso-next-textbox:#_x0000_s1455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454" type="#_x0000_t202" style="position:absolute;left:0;text-align:left;margin-left:522.85pt;margin-top:439.45pt;width:73.7pt;height:96.4pt;z-index:252106752;mso-width-relative:margin;mso-height-relative:margin" filled="f" fillcolor="white [3212]" stroked="f" strokecolor="#92d050">
            <v:textbox style="mso-next-textbox:#_x0000_s145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453" type="#_x0000_t202" style="position:absolute;left:0;text-align:left;margin-left:446.3pt;margin-top:439.45pt;width:73.7pt;height:96.4pt;z-index:252105728;mso-width-relative:margin;mso-height-relative:margin" filled="f" fillcolor="white [3212]" stroked="f" strokecolor="#92d050">
            <v:textbox style="mso-next-textbox:#_x0000_s145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411" type="#_x0000_t202" style="position:absolute;left:0;text-align:left;margin-left:6pt;margin-top:75.5pt;width:78pt;height:50pt;z-index:252062720" filled="f" stroked="f" strokecolor="#930">
            <v:textbox style="mso-next-textbox:#_x0000_s1411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414" type="#_x0000_t202" style="position:absolute;left:0;text-align:left;margin-left:94.5pt;margin-top:4.5pt;width:1in;height:100pt;z-index:252065792" filled="f" stroked="f">
            <v:textbox style="mso-next-textbox:#_x0000_s1414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413" type="#_x0000_t202" style="position:absolute;left:0;text-align:left;margin-left:702pt;margin-top:-529.85pt;width:90pt;height:80pt;z-index:252064768" filled="f" stroked="f">
            <v:textbox style="mso-next-textbox:#_x0000_s1413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412" type="#_x0000_t202" style="position:absolute;left:0;text-align:left;margin-left:36pt;margin-top:-490pt;width:174pt;height:40pt;z-index:252063744" filled="f" stroked="f">
            <v:textbox style="mso-next-textbox:#_x0000_s1412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>
        <w:rPr>
          <w:noProof/>
          <w:lang w:val="ru-RU" w:eastAsia="zh-CN"/>
        </w:rPr>
        <w:pict>
          <v:shape id="_x0000_s1733" type="#_x0000_t202" style="position:absolute;margin-left:405.7pt;margin-top:403.45pt;width:73.7pt;height:96.4pt;z-index:252437504;mso-position-horizontal-relative:page;mso-width-relative:margin;mso-height-relative:margin" strokecolor="red">
            <v:textbox style="mso-next-textbox:#_x0000_s1733" inset="3.6pt,0,3.6pt,0">
              <w:txbxContent>
                <w:p w:rsidR="0099634B" w:rsidRPr="0024411C" w:rsidRDefault="0099634B" w:rsidP="000A7C5B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0A7C5B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0A7C5B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0A7C5B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9" type="#_x0000_t202" style="position:absolute;margin-left:711.85pt;margin-top:304.2pt;width:73.7pt;height:96.4pt;z-index:252407808;mso-position-horizontal-relative:page;mso-width-relative:margin;mso-height-relative:margin" o:regroupid="2" strokecolor="red">
            <v:textbox style="mso-next-textbox:#_x0000_s1449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8" type="#_x0000_t202" style="position:absolute;margin-left:635.3pt;margin-top:304.2pt;width:73.7pt;height:96.4pt;z-index:252406784;mso-position-horizontal-relative:page;mso-width-relative:margin;mso-height-relative:margin" o:regroupid="2" strokecolor="red">
            <v:textbox style="mso-next-textbox:#_x0000_s144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7" type="#_x0000_t202" style="position:absolute;margin-left:558.8pt;margin-top:304.2pt;width:73.7pt;height:96.4pt;z-index:252405760;mso-position-horizontal-relative:page;mso-width-relative:margin;mso-height-relative:margin" o:regroupid="2" strokecolor="red">
            <v:textbox style="mso-next-textbox:#_x0000_s144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F71448" w:rsidRDefault="0099634B" w:rsidP="003E4050">
                  <w:pPr>
                    <w:spacing w:line="320" w:lineRule="exact"/>
                    <w:jc w:val="right"/>
                    <w:rPr>
                      <w:color w:val="7F7F7F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2" type="#_x0000_t202" style="position:absolute;margin-left:711.85pt;margin-top:205pt;width:73.7pt;height:96.4pt;z-index:252400640;mso-position-horizontal-relative:page;mso-width-relative:margin;mso-height-relative:margin" o:regroupid="2" strokecolor="red">
            <v:textbox style="mso-next-textbox:#_x0000_s1442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1" type="#_x0000_t202" style="position:absolute;margin-left:635.3pt;margin-top:205pt;width:73.7pt;height:96.4pt;z-index:252399616;mso-position-horizontal-relative:page;mso-width-relative:margin;mso-height-relative:margin" o:regroupid="2" strokecolor="red">
            <v:textbox style="mso-next-textbox:#_x0000_s144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0" type="#_x0000_t202" style="position:absolute;margin-left:558.8pt;margin-top:205pt;width:73.7pt;height:96.4pt;z-index:252398592;mso-position-horizontal-relative:page;mso-width-relative:margin;mso-height-relative:margin" o:regroupid="2" strokecolor="red">
            <v:textbox style="mso-next-textbox:#_x0000_s144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5" type="#_x0000_t202" style="position:absolute;margin-left:711.85pt;margin-top:105.75pt;width:73.7pt;height:96.4pt;z-index:252393472;mso-position-horizontal-relative:page;mso-width-relative:margin;mso-height-relative:margin" o:regroupid="2" strokecolor="red">
            <v:textbox style="mso-next-textbox:#_x0000_s1435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4" type="#_x0000_t202" style="position:absolute;margin-left:635.3pt;margin-top:105.75pt;width:73.7pt;height:96.4pt;z-index:252392448;mso-position-horizontal-relative:page;mso-width-relative:margin;mso-height-relative:margin" o:regroupid="2" strokecolor="red">
            <v:textbox style="mso-next-textbox:#_x0000_s143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3" type="#_x0000_t202" style="position:absolute;margin-left:558.8pt;margin-top:105.75pt;width:73.7pt;height:96.4pt;z-index:252391424;mso-position-horizontal-relative:page;mso-width-relative:margin;mso-height-relative:margin" o:regroupid="2" strokecolor="red">
            <v:textbox style="mso-next-textbox:#_x0000_s143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8" type="#_x0000_t202" style="position:absolute;margin-left:711.85pt;margin-top:6.55pt;width:73.7pt;height:96.4pt;z-index:252386304;mso-position-horizontal-relative:page;mso-width-relative:margin;mso-height-relative:margin" o:regroupid="2" strokecolor="red">
            <v:textbox style="mso-next-textbox:#_x0000_s142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7" type="#_x0000_t202" style="position:absolute;margin-left:635.3pt;margin-top:6.55pt;width:73.7pt;height:96.4pt;z-index:252385280;mso-position-horizontal-relative:page;mso-width-relative:margin;mso-height-relative:margin" o:regroupid="2" strokecolor="red">
            <v:textbox style="mso-next-textbox:#_x0000_s1427" inset="3.6pt,0,3.6pt,0">
              <w:txbxContent>
                <w:p w:rsidR="0099634B" w:rsidRPr="000B17DE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 w:themeColor="text2" w:themeTint="99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6" type="#_x0000_t202" style="position:absolute;margin-left:558.8pt;margin-top:6.55pt;width:73.7pt;height:96.4pt;z-index:252384256;mso-position-horizontal-relative:page;mso-width-relative:margin;mso-height-relative:margin" o:regroupid="2" strokecolor="red">
            <v:textbox style="mso-next-textbox:#_x0000_s142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6" type="#_x0000_t202" style="position:absolute;margin-left:482.25pt;margin-top:304.2pt;width:73.7pt;height:96.4pt;z-index:252404736;mso-position-horizontal-relative:page;mso-width-relative:margin;mso-height-relative:margin" o:regroupid="2" strokecolor="red">
            <v:textbox style="mso-next-textbox:#_x0000_s144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9" type="#_x0000_t202" style="position:absolute;margin-left:482.25pt;margin-top:205pt;width:73.7pt;height:96.4pt;z-index:252397568;mso-position-horizontal-relative:page;mso-width-relative:margin;mso-height-relative:margin" o:regroupid="2" strokecolor="red">
            <v:textbox style="mso-next-textbox:#_x0000_s143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2" type="#_x0000_t202" style="position:absolute;margin-left:482.25pt;margin-top:105.75pt;width:73.7pt;height:96.4pt;z-index:252390400;mso-position-horizontal-relative:page;mso-width-relative:margin;mso-height-relative:margin" o:regroupid="2" strokecolor="red">
            <v:textbox style="mso-next-textbox:#_x0000_s143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5" type="#_x0000_t202" style="position:absolute;margin-left:482.25pt;margin-top:6.55pt;width:73.7pt;height:96.4pt;z-index:252383232;mso-position-horizontal-relative:page;mso-width-relative:margin;mso-height-relative:margin" o:regroupid="2" fillcolor="white [3212]" strokecolor="red">
            <v:textbox style="mso-next-textbox:#_x0000_s142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5" type="#_x0000_t202" style="position:absolute;margin-left:405.7pt;margin-top:304.2pt;width:73.7pt;height:96.4pt;z-index:252403712;mso-position-horizontal-relative:page;mso-width-relative:margin;mso-height-relative:margin" o:regroupid="2" strokecolor="red">
            <v:textbox style="mso-next-textbox:#_x0000_s144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8" type="#_x0000_t202" style="position:absolute;margin-left:405.7pt;margin-top:205pt;width:73.7pt;height:96.4pt;z-index:252396544;mso-position-horizontal-relative:page;mso-width-relative:margin;mso-height-relative:margin" o:regroupid="2" strokecolor="red">
            <v:textbox style="mso-next-textbox:#_x0000_s143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1" type="#_x0000_t202" style="position:absolute;margin-left:405.7pt;margin-top:105.75pt;width:73.7pt;height:96.4pt;z-index:252389376;mso-position-horizontal-relative:page;mso-width-relative:margin;mso-height-relative:margin" o:regroupid="2" strokecolor="red">
            <v:textbox style="mso-next-textbox:#_x0000_s143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3" type="#_x0000_t202" style="position:absolute;margin-left:405.7pt;margin-top:6.55pt;width:73.7pt;height:96.4pt;z-index:252381184;mso-position-horizontal-relative:page;mso-width-relative:margin;mso-height-relative:margin" o:regroupid="2" fillcolor="white [3212]" strokecolor="red">
            <v:textbox style="mso-next-textbox:#_x0000_s142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51" type="#_x0000_t202" style="position:absolute;margin-left:329.15pt;margin-top:403.45pt;width:73.7pt;height:96.4pt;z-index:252409856;mso-position-horizontal-relative:page;mso-width-relative:margin;mso-height-relative:margin" o:regroupid="2" strokecolor="red">
            <v:textbox style="mso-next-textbox:#_x0000_s1451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50" type="#_x0000_t202" style="position:absolute;margin-left:252.6pt;margin-top:403.45pt;width:73.7pt;height:96.4pt;z-index:252408832;mso-position-horizontal-relative:page;mso-width-relative:margin;mso-height-relative:margin" o:regroupid="2" strokecolor="red">
            <v:textbox style="mso-next-textbox:#_x0000_s145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4" type="#_x0000_t202" style="position:absolute;margin-left:329.15pt;margin-top:304.2pt;width:73.7pt;height:96.4pt;z-index:252402688;mso-position-horizontal-relative:page;mso-width-relative:margin;mso-height-relative:margin" o:regroupid="2" strokecolor="red">
            <v:textbox style="mso-next-textbox:#_x0000_s1444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43" type="#_x0000_t202" style="position:absolute;margin-left:252.6pt;margin-top:304.2pt;width:73.7pt;height:96.4pt;z-index:252401664;mso-position-horizontal-relative:page;mso-width-relative:margin;mso-height-relative:margin" o:regroupid="2" strokecolor="red">
            <v:textbox style="mso-next-textbox:#_x0000_s1443" inset="3.6pt,0,3.6pt,0">
              <w:txbxContent>
                <w:p w:rsidR="0099634B" w:rsidRPr="00A054D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7" type="#_x0000_t202" style="position:absolute;margin-left:329.15pt;margin-top:205pt;width:73.7pt;height:96.4pt;z-index:252395520;mso-position-horizontal-relative:page;mso-width-relative:margin;mso-height-relative:margin" o:regroupid="2" strokecolor="red">
            <v:textbox style="mso-next-textbox:#_x0000_s143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6" type="#_x0000_t202" style="position:absolute;margin-left:252.6pt;margin-top:205pt;width:73.7pt;height:96.4pt;z-index:252394496;mso-position-horizontal-relative:page;mso-width-relative:margin;mso-height-relative:margin" o:regroupid="2" strokecolor="red">
            <v:textbox style="mso-next-textbox:#_x0000_s1436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30" type="#_x0000_t202" style="position:absolute;margin-left:329.15pt;margin-top:105.75pt;width:73.7pt;height:96.4pt;z-index:252388352;mso-position-horizontal-relative:page;mso-width-relative:margin;mso-height-relative:margin" o:regroupid="2" strokecolor="red">
            <v:textbox style="mso-next-textbox:#_x0000_s1430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9" type="#_x0000_t202" style="position:absolute;margin-left:252.6pt;margin-top:105.75pt;width:73.7pt;height:96.4pt;z-index:252387328;mso-position-horizontal-relative:page;mso-width-relative:margin;mso-height-relative:margin" o:regroupid="2" strokecolor="red">
            <v:textbox style="mso-next-textbox:#_x0000_s1429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21" type="#_x0000_t202" style="position:absolute;margin-left:329.15pt;margin-top:6.55pt;width:73.7pt;height:96.4pt;z-index:252380160;mso-position-horizontal-relative:page;mso-width-relative:margin;mso-height-relative:margin" o:regroupid="2" fillcolor="white [3212]" strokecolor="red">
            <v:textbox style="mso-next-textbox:#_x0000_s1421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CB487B">
        <w:rPr>
          <w:noProof/>
          <w:lang w:val="ru-RU" w:eastAsia="ru-RU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4575175</wp:posOffset>
            </wp:positionV>
            <wp:extent cx="2505710" cy="2085975"/>
            <wp:effectExtent l="19050" t="0" r="8890" b="0"/>
            <wp:wrapNone/>
            <wp:docPr id="1" name="図 484" descr="野菜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野菜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0169">
        <w:rPr>
          <w:noProof/>
        </w:rPr>
        <w:pict>
          <v:shape id="_x0000_s1614" type="#_x0000_t202" style="position:absolute;margin-left:210.5pt;margin-top:215.5pt;width:72.95pt;height:25.2pt;z-index:2522767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99634B" w:rsidRDefault="0099634B"/>
              </w:txbxContent>
            </v:textbox>
          </v:shape>
        </w:pict>
      </w:r>
      <w:r w:rsidRPr="007B0169">
        <w:rPr>
          <w:noProof/>
        </w:rPr>
        <w:pict>
          <v:shape id="_x0000_s1615" type="#_x0000_t202" style="position:absolute;margin-left:290.35pt;margin-top:317.7pt;width:63.75pt;height:33.75pt;z-index:252277760;mso-position-horizontal-relative:text;mso-position-vertical-relative:text" filled="f" stroked="f">
            <v:textbox inset="5.85pt,.7pt,5.85pt,.7pt">
              <w:txbxContent>
                <w:p w:rsidR="0099634B" w:rsidRPr="003F10DE" w:rsidRDefault="009963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ru-RU"/>
        </w:rPr>
        <w:lastRenderedPageBreak/>
        <w:pict>
          <v:shape id="_x0000_s1471" type="#_x0000_t202" style="position:absolute;left:0;text-align:left;margin-left:711.85pt;margin-top:22.7pt;width:73.7pt;height:34pt;z-index:252513280;mso-position-horizontal-relative:page;mso-position-vertical-relative:page;mso-width-relative:margin;mso-height-relative:margin" o:regroupid="14" fillcolor="#0d0d0d" stroked="f">
            <v:textbox style="mso-next-textbox:#_x0000_s1471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9" type="#_x0000_t202" style="position:absolute;left:0;text-align:left;margin-left:635.3pt;margin-top:22.7pt;width:73.7pt;height:34pt;z-index:252512256;mso-position-horizontal-relative:page;mso-position-vertical-relative:page;mso-width-relative:margin;mso-height-relative:margin" o:regroupid="14" fillcolor="#0d0d0d" stroked="f">
            <v:textbox style="mso-next-textbox:#_x0000_s1469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8" type="#_x0000_t202" style="position:absolute;left:0;text-align:left;margin-left:558.8pt;margin-top:22.7pt;width:73.7pt;height:34pt;z-index:252511232;mso-position-horizontal-relative:page;mso-position-vertical-relative:page;mso-width-relative:margin;mso-height-relative:margin" o:regroupid="14" fillcolor="#0d0d0d" stroked="f">
            <v:textbox style="mso-next-textbox:#_x0000_s1468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7" type="#_x0000_t202" style="position:absolute;left:0;text-align:left;margin-left:482.25pt;margin-top:22.7pt;width:73.7pt;height:34pt;z-index:252510208;mso-position-horizontal-relative:page;mso-position-vertical-relative:page;mso-width-relative:margin;mso-height-relative:margin" o:regroupid="14" fillcolor="#0d0d0d" stroked="f">
            <v:textbox style="mso-next-textbox:#_x0000_s1467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6" type="#_x0000_t202" style="position:absolute;left:0;text-align:left;margin-left:405.7pt;margin-top:22.7pt;width:73.7pt;height:34pt;z-index:252509184;mso-position-horizontal-relative:page;mso-position-vertical-relative:page;mso-width-relative:margin;mso-height-relative:margin" o:regroupid="14" fillcolor="#0d0d0d" stroked="f">
            <v:textbox style="mso-next-textbox:#_x0000_s1466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5" type="#_x0000_t202" style="position:absolute;left:0;text-align:left;margin-left:329.15pt;margin-top:22.7pt;width:73.7pt;height:34pt;z-index:252508160;mso-position-horizontal-relative:page;mso-position-vertical-relative:page;mso-width-relative:margin;mso-height-relative:margin" o:regroupid="14" fillcolor="#0d0d0d" stroked="f">
            <v:textbox style="mso-next-textbox:#_x0000_s1465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_x0000_s1464" type="#_x0000_t202" style="position:absolute;left:0;text-align:left;margin-left:252.6pt;margin-top:22.7pt;width:73.7pt;height:34pt;z-index:252507136;mso-position-horizontal-relative:page;mso-position-vertical-relative:page;mso-width-relative:margin;mso-height-relative:margin" o:regroupid="14" fillcolor="#0d0d0d" stroked="f">
            <v:textbox style="mso-next-textbox:#_x0000_s1464" inset="0,0,0,0">
              <w:txbxContent>
                <w:p w:rsidR="0099634B" w:rsidRPr="00EC4CDF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506" style="position:absolute;left:0;text-align:left;margin-left:6494.85pt;margin-top:0;width:581.25pt;height:560.4pt;z-index:-251155456;mso-position-horizontal:right;mso-position-horizontal-relative:margin;mso-position-vertical:top;mso-position-vertical-relative:margin" fillcolor="#fbd4b4 [1305]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pict>
          <v:shape id="_x0000_s1463" type="#_x0000_t202" style="position:absolute;left:0;text-align:left;margin-left:94.5pt;margin-top:4.5pt;width:103.5pt;height:100pt;z-index:252116992" filled="f" stroked="f">
            <v:textbox style="mso-next-textbox:#_x0000_s1463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10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507" type="#_x0000_t202" style="position:absolute;left:0;text-align:left;margin-left:-24pt;margin-top:117.35pt;width:240pt;height:50pt;z-index:252162048" filled="f" stroked="f">
            <v:textbox style="mso-next-textbox:#_x0000_s1507">
              <w:txbxContent>
                <w:p w:rsidR="0099634B" w:rsidRPr="00921246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ОКТЯБРЬ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505" type="#_x0000_t202" style="position:absolute;left:0;text-align:left;margin-left:675.9pt;margin-top:439.45pt;width:73.7pt;height:96.4pt;z-index:252160000;mso-width-relative:margin;mso-height-relative:margin" filled="f" fillcolor="white [3212]" stroked="f" strokecolor="#92d050">
            <v:textbox style="mso-next-textbox:#_x0000_s1505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473" type="#_x0000_t202" style="position:absolute;left:0;text-align:left;margin-left:216.65pt;margin-top:42.55pt;width:73.7pt;height:96.4pt;z-index:252127232;mso-width-relative:margin;mso-height-relative:margin" filled="f" fillcolor="white [3212]" stroked="f" strokecolor="#ffc000">
            <v:textbox style="mso-next-textbox:#_x0000_s147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470" type="#_x0000_t202" style="position:absolute;left:0;text-align:left;margin-left:293.2pt;margin-top:42.55pt;width:73.7pt;height:96.4pt;z-index:252124160;mso-width-relative:margin;mso-height-relative:margin" filled="f" fillcolor="white [3212]" stroked="f" strokecolor="#ffc000">
            <v:textbox style="mso-next-textbox:#_x0000_s1470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460" type="#_x0000_t202" style="position:absolute;left:0;text-align:left;margin-left:6pt;margin-top:75.5pt;width:78pt;height:50pt;z-index:252113920" filled="f" stroked="f" strokecolor="#930">
            <v:textbox style="mso-next-textbox:#_x0000_s1460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462" type="#_x0000_t202" style="position:absolute;left:0;text-align:left;margin-left:702pt;margin-top:-529.85pt;width:90pt;height:80pt;z-index:252115968" filled="f" stroked="f">
            <v:textbox style="mso-next-textbox:#_x0000_s1462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461" type="#_x0000_t202" style="position:absolute;left:0;text-align:left;margin-left:36pt;margin-top:-490pt;width:174pt;height:40pt;z-index:252114944" filled="f" stroked="f">
            <v:textbox style="mso-next-textbox:#_x0000_s1461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>
        <w:rPr>
          <w:noProof/>
          <w:lang w:val="ru-RU" w:eastAsia="zh-CN"/>
        </w:rPr>
        <w:pict>
          <v:shape id="_x0000_s1501" type="#_x0000_t202" style="position:absolute;margin-left:405.7pt;margin-top:403.45pt;width:73.7pt;height:96.4pt;z-index:252377088;mso-position-horizontal-relative:page;mso-width-relative:margin;mso-height-relative:margin" o:regroupid="1" fillcolor="white [3212]" strokecolor="#e36c0a [2409]">
            <v:textbox style="mso-next-textbox:#_x0000_s150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4" type="#_x0000_t202" style="position:absolute;margin-left:405.7pt;margin-top:304.2pt;width:73.7pt;height:96.4pt;z-index:252369920;mso-position-horizontal-relative:page;mso-width-relative:margin;mso-height-relative:margin" o:regroupid="1" strokecolor="#e36c0a [2409]">
            <v:textbox style="mso-next-textbox:#_x0000_s149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7" type="#_x0000_t202" style="position:absolute;margin-left:405.7pt;margin-top:205pt;width:73.7pt;height:96.4pt;z-index:252362752;mso-position-horizontal-relative:page;mso-width-relative:margin;mso-height-relative:margin" o:regroupid="1" strokecolor="#e36c0a [2409]">
            <v:textbox style="mso-next-textbox:#_x0000_s148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0" type="#_x0000_t202" style="position:absolute;margin-left:405.7pt;margin-top:105.75pt;width:73.7pt;height:96.4pt;z-index:252355584;mso-position-horizontal-relative:page;mso-width-relative:margin;mso-height-relative:margin" o:regroupid="1" strokecolor="#e36c0a [2409]">
            <v:textbox style="mso-next-textbox:#_x0000_s148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6" type="#_x0000_t202" style="position:absolute;margin-left:329.15pt;margin-top:205pt;width:73.7pt;height:96.4pt;z-index:252361728;mso-position-horizontal-relative:page;mso-width-relative:margin;mso-height-relative:margin" o:regroupid="1" strokecolor="#e36c0a [2409]">
            <v:textbox style="mso-next-textbox:#_x0000_s148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9" type="#_x0000_t202" style="position:absolute;margin-left:329.15pt;margin-top:105.75pt;width:73.7pt;height:96.4pt;z-index:252354560;mso-position-horizontal-relative:page;mso-width-relative:margin;mso-height-relative:margin" o:regroupid="1" strokecolor="#e36c0a [2409]">
            <v:textbox style="mso-next-textbox:#_x0000_s1479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500" type="#_x0000_t202" style="position:absolute;margin-left:329.15pt;margin-top:403.45pt;width:73.7pt;height:96.4pt;z-index:252376064;mso-position-horizontal-relative:page;mso-width-relative:margin;mso-height-relative:margin" o:regroupid="1" strokecolor="#e36c0a [2409]">
            <v:textbox style="mso-next-textbox:#_x0000_s1500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3" type="#_x0000_t202" style="position:absolute;margin-left:329.15pt;margin-top:304.2pt;width:73.7pt;height:96.4pt;z-index:252368896;mso-position-horizontal-relative:page;mso-width-relative:margin;mso-height-relative:margin" o:regroupid="1" strokecolor="#e36c0a [2409]">
            <v:textbox style="mso-next-textbox:#_x0000_s1493" inset="3.6pt,0,3.6pt,0">
              <w:txbxContent>
                <w:p w:rsidR="0099634B" w:rsidRPr="00B57E89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B57E89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736" type="#_x0000_t202" style="position:absolute;margin-left:635.3pt;margin-top:403.8pt;width:73.7pt;height:96.4pt;z-index:252438528;mso-position-horizontal-relative:page;mso-width-relative:margin;mso-height-relative:margin" fillcolor="white [3212]" strokecolor="#e36c0a [2409]">
            <v:textbox style="mso-next-textbox:#_x0000_s1736" inset="3.6pt,0,3.6pt,0">
              <w:txbxContent>
                <w:p w:rsidR="0099634B" w:rsidRPr="008D5AE4" w:rsidRDefault="0099634B" w:rsidP="000A7C5B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0A7C5B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0A7C5B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0A7C5B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9" type="#_x0000_t202" style="position:absolute;margin-left:252.6pt;margin-top:403.45pt;width:73.7pt;height:96.4pt;z-index:252375040;mso-position-horizontal-relative:page;mso-width-relative:margin;mso-height-relative:margin" o:regroupid="1" strokecolor="#e36c0a [2409]">
            <v:textbox style="mso-next-textbox:#_x0000_s149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2" type="#_x0000_t202" style="position:absolute;margin-left:252.6pt;margin-top:304.2pt;width:73.7pt;height:96.4pt;z-index:252367872;mso-position-horizontal-relative:page;mso-width-relative:margin;mso-height-relative:margin" o:regroupid="1" strokecolor="#e36c0a [2409]">
            <v:textbox style="mso-next-textbox:#_x0000_s1492" inset="3.6pt,0,3.6pt,0">
              <w:txbxContent>
                <w:p w:rsidR="0099634B" w:rsidRPr="00A054D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5" type="#_x0000_t202" style="position:absolute;margin-left:252.6pt;margin-top:205pt;width:73.7pt;height:96.4pt;z-index:252360704;mso-position-horizontal-relative:page;mso-width-relative:margin;mso-height-relative:margin" o:regroupid="1" strokecolor="#e36c0a [2409]">
            <v:textbox style="mso-next-textbox:#_x0000_s1485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8" type="#_x0000_t202" style="position:absolute;margin-left:252.6pt;margin-top:105.75pt;width:73.7pt;height:96.4pt;z-index:252353536;mso-position-horizontal-relative:page;mso-width-relative:margin;mso-height-relative:margin" o:regroupid="1" strokecolor="#e36c0a [2409]">
            <v:textbox style="mso-next-textbox:#_x0000_s1478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503" type="#_x0000_t202" style="position:absolute;margin-left:558.8pt;margin-top:403.45pt;width:73.7pt;height:96.4pt;z-index:252379136;mso-position-horizontal-relative:page;mso-width-relative:margin;mso-height-relative:margin" o:regroupid="1" fillcolor="white [3212]" strokecolor="#e36c0a [2409]">
            <v:textbox style="mso-next-textbox:#_x0000_s150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502" type="#_x0000_t202" style="position:absolute;margin-left:482.25pt;margin-top:403.45pt;width:73.7pt;height:96.4pt;z-index:252378112;mso-position-horizontal-relative:page;mso-width-relative:margin;mso-height-relative:margin" o:regroupid="1" fillcolor="white [3212]" strokecolor="#e36c0a [2409]">
            <v:textbox style="mso-next-textbox:#_x0000_s150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8" type="#_x0000_t202" style="position:absolute;margin-left:711.85pt;margin-top:304.2pt;width:73.7pt;height:96.4pt;z-index:252374016;mso-position-horizontal-relative:page;mso-width-relative:margin;mso-height-relative:margin" o:regroupid="1" strokecolor="#e36c0a [2409]">
            <v:textbox style="mso-next-textbox:#_x0000_s149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7" type="#_x0000_t202" style="position:absolute;margin-left:635.3pt;margin-top:304.2pt;width:73.7pt;height:96.4pt;z-index:252372992;mso-position-horizontal-relative:page;mso-width-relative:margin;mso-height-relative:margin" o:regroupid="1" strokecolor="#e36c0a [2409]">
            <v:textbox style="mso-next-textbox:#_x0000_s149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6" type="#_x0000_t202" style="position:absolute;margin-left:558.8pt;margin-top:304.2pt;width:73.7pt;height:96.4pt;z-index:252371968;mso-position-horizontal-relative:page;mso-width-relative:margin;mso-height-relative:margin" o:regroupid="1" strokecolor="#e36c0a [2409]">
            <v:textbox style="mso-next-textbox:#_x0000_s149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5" type="#_x0000_t202" style="position:absolute;margin-left:482.25pt;margin-top:304.2pt;width:73.7pt;height:96.4pt;z-index:252370944;mso-position-horizontal-relative:page;mso-width-relative:margin;mso-height-relative:margin" o:regroupid="1" strokecolor="#e36c0a [2409]">
            <v:textbox style="mso-next-textbox:#_x0000_s149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1" type="#_x0000_t202" style="position:absolute;margin-left:711.85pt;margin-top:205pt;width:73.7pt;height:96.4pt;z-index:252366848;mso-position-horizontal-relative:page;mso-width-relative:margin;mso-height-relative:margin" o:regroupid="1" strokecolor="#e36c0a [2409]">
            <v:textbox style="mso-next-textbox:#_x0000_s149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90" type="#_x0000_t202" style="position:absolute;margin-left:635.3pt;margin-top:205pt;width:73.7pt;height:96.4pt;z-index:252365824;mso-position-horizontal-relative:page;mso-width-relative:margin;mso-height-relative:margin" o:regroupid="1" strokecolor="#e36c0a [2409]">
            <v:textbox style="mso-next-textbox:#_x0000_s149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9" type="#_x0000_t202" style="position:absolute;margin-left:558.8pt;margin-top:205pt;width:73.7pt;height:96.4pt;z-index:252364800;mso-position-horizontal-relative:page;mso-width-relative:margin;mso-height-relative:margin" o:regroupid="1" strokecolor="#e36c0a [2409]">
            <v:textbox style="mso-next-textbox:#_x0000_s14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8" type="#_x0000_t202" style="position:absolute;margin-left:482.25pt;margin-top:205pt;width:73.7pt;height:96.4pt;z-index:252363776;mso-position-horizontal-relative:page;mso-width-relative:margin;mso-height-relative:margin" o:regroupid="1" strokecolor="#e36c0a [2409]">
            <v:textbox style="mso-next-textbox:#_x0000_s148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4" type="#_x0000_t202" style="position:absolute;margin-left:711.85pt;margin-top:105.75pt;width:73.7pt;height:96.4pt;z-index:252359680;mso-position-horizontal-relative:page;mso-width-relative:margin;mso-height-relative:margin" o:regroupid="1" strokecolor="#e36c0a [2409]">
            <v:textbox style="mso-next-textbox:#_x0000_s148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3" type="#_x0000_t202" style="position:absolute;margin-left:635.3pt;margin-top:105.75pt;width:73.7pt;height:96.4pt;z-index:252358656;mso-position-horizontal-relative:page;mso-width-relative:margin;mso-height-relative:margin" o:regroupid="1" strokecolor="#e36c0a [2409]">
            <v:textbox style="mso-next-textbox:#_x0000_s148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2" type="#_x0000_t202" style="position:absolute;margin-left:558.8pt;margin-top:105.75pt;width:73.7pt;height:96.4pt;z-index:252357632;mso-position-horizontal-relative:page;mso-width-relative:margin;mso-height-relative:margin" o:regroupid="1" strokecolor="#e36c0a [2409]">
            <v:textbox style="mso-next-textbox:#_x0000_s148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81" type="#_x0000_t202" style="position:absolute;margin-left:482.25pt;margin-top:105.75pt;width:73.7pt;height:96.4pt;z-index:252356608;mso-position-horizontal-relative:page;mso-width-relative:margin;mso-height-relative:margin" o:regroupid="1" strokecolor="#e36c0a [2409]">
            <v:textbox style="mso-next-textbox:#_x0000_s148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7" type="#_x0000_t202" style="position:absolute;margin-left:711.85pt;margin-top:6.55pt;width:73.7pt;height:96.4pt;z-index:252352512;mso-position-horizontal-relative:page;mso-width-relative:margin;mso-height-relative:margin" o:regroupid="1" strokecolor="#e36c0a [2409]">
            <v:textbox style="mso-next-textbox:#_x0000_s147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6" type="#_x0000_t202" style="position:absolute;margin-left:635.3pt;margin-top:6.55pt;width:73.7pt;height:96.4pt;z-index:252351488;mso-position-horizontal-relative:page;mso-width-relative:margin;mso-height-relative:margin" o:regroupid="1" strokecolor="#e36c0a [2409]">
            <v:textbox style="mso-next-textbox:#_x0000_s1476" inset="3.6pt,0,3.6pt,0">
              <w:txbxContent>
                <w:p w:rsidR="0099634B" w:rsidRPr="000B17DE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color w:val="548DD4" w:themeColor="text2" w:themeTint="99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5" type="#_x0000_t202" style="position:absolute;margin-left:558.8pt;margin-top:6.55pt;width:73.7pt;height:96.4pt;z-index:252350464;mso-position-horizontal-relative:page;mso-width-relative:margin;mso-height-relative:margin" o:regroupid="1" strokecolor="#e36c0a [2409]">
            <v:textbox style="mso-next-textbox:#_x0000_s147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474" type="#_x0000_t202" style="position:absolute;margin-left:482.25pt;margin-top:6.55pt;width:73.7pt;height:96.4pt;z-index:252349440;mso-position-horizontal-relative:page;mso-width-relative:margin;mso-height-relative:margin" o:regroupid="1" fillcolor="white [3212]" strokecolor="#e36c0a [2409]">
            <v:textbox style="mso-next-textbox:#_x0000_s147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F64396" w:rsidRPr="00F64396">
        <w:rPr>
          <w:noProof/>
          <w:lang w:val="ru-RU" w:eastAsia="ru-RU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4575175</wp:posOffset>
            </wp:positionV>
            <wp:extent cx="2505710" cy="2085975"/>
            <wp:effectExtent l="19050" t="0" r="8890" b="0"/>
            <wp:wrapNone/>
            <wp:docPr id="7" name="図 535" descr="野菜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野菜-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169">
        <w:rPr>
          <w:noProof/>
        </w:rPr>
        <w:pict>
          <v:shape id="_x0000_s1616" type="#_x0000_t202" style="position:absolute;margin-left:213.05pt;margin-top:215.5pt;width:74.9pt;height:25.2pt;z-index:25227980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99634B" w:rsidRPr="00E66C26" w:rsidRDefault="009963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zh-CN"/>
        </w:rPr>
        <w:lastRenderedPageBreak/>
        <w:pict>
          <v:shape id="_x0000_s1515" type="#_x0000_t202" style="position:absolute;left:0;text-align:left;margin-left:329.15pt;margin-top:22.7pt;width:73.7pt;height:34pt;z-index:252419072;mso-position-horizontal-relative:page;mso-position-vertical-relative:page;mso-width-relative:margin;mso-height-relative:margin" o:regroupid="4" fillcolor="#0d0d0d" stroked="f">
            <v:textbox style="mso-next-textbox:#_x0000_s1515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14" type="#_x0000_t202" style="position:absolute;left:0;text-align:left;margin-left:252.6pt;margin-top:22.7pt;width:73.7pt;height:34pt;z-index:252418048;mso-position-horizontal-relative:page;mso-position-vertical-relative:page;mso-width-relative:margin;mso-height-relative:margin" o:regroupid="4" fillcolor="#0d0d0d" stroked="f">
            <v:textbox style="mso-next-textbox:#_x0000_s1514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shape id="_x0000_s1523" type="#_x0000_t202" style="position:absolute;left:0;text-align:left;margin-left:217.25pt;margin-top:42.55pt;width:73.7pt;height:96.4pt;z-index:252179456;mso-width-relative:margin;mso-height-relative:margin" filled="f" fillcolor="white [3212]" stroked="f" strokecolor="#ffc000">
            <v:textbox style="mso-next-textbox:#_x0000_s152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520" type="#_x0000_t202" style="position:absolute;left:0;text-align:left;margin-left:293.8pt;margin-top:42.55pt;width:73.7pt;height:96.4pt;z-index:252176384;mso-width-relative:margin;mso-height-relative:margin" filled="f" fillcolor="white [3212]" stroked="f" strokecolor="#ffc000">
            <v:textbox style="mso-next-textbox:#_x0000_s1520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zh-CN"/>
        </w:rPr>
        <w:pict>
          <v:shape id="_x0000_s1521" type="#_x0000_t202" style="position:absolute;left:0;text-align:left;margin-left:711.85pt;margin-top:22.7pt;width:73.7pt;height:34pt;z-index:252424192;mso-position-horizontal-relative:page;mso-position-vertical-relative:page;mso-width-relative:margin;mso-height-relative:margin" o:regroupid="4" fillcolor="#0d0d0d" stroked="f">
            <v:textbox style="mso-next-textbox:#_x0000_s1521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19" type="#_x0000_t202" style="position:absolute;left:0;text-align:left;margin-left:635.3pt;margin-top:22.7pt;width:73.7pt;height:34pt;z-index:252423168;mso-position-horizontal-relative:page;mso-position-vertical-relative:page;mso-width-relative:margin;mso-height-relative:margin" o:regroupid="4" fillcolor="#0d0d0d" stroked="f">
            <v:textbox style="mso-next-textbox:#_x0000_s1519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18" type="#_x0000_t202" style="position:absolute;left:0;text-align:left;margin-left:558.8pt;margin-top:22.7pt;width:73.7pt;height:34pt;z-index:252422144;mso-position-horizontal-relative:page;mso-position-vertical-relative:page;mso-width-relative:margin;mso-height-relative:margin" o:regroupid="4" fillcolor="#0d0d0d" stroked="f">
            <v:textbox style="mso-next-textbox:#_x0000_s1518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17" type="#_x0000_t202" style="position:absolute;left:0;text-align:left;margin-left:482.25pt;margin-top:22.7pt;width:73.7pt;height:34pt;z-index:252421120;mso-position-horizontal-relative:page;mso-position-vertical-relative:page;mso-width-relative:margin;mso-height-relative:margin" o:regroupid="4" fillcolor="#0d0d0d" stroked="f">
            <v:textbox style="mso-next-textbox:#_x0000_s1517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16" type="#_x0000_t202" style="position:absolute;left:0;text-align:left;margin-left:405.7pt;margin-top:22.7pt;width:73.7pt;height:34pt;z-index:252420096;mso-position-horizontal-relative:page;mso-position-vertical-relative:page;mso-width-relative:margin;mso-height-relative:margin" o:regroupid="4" fillcolor="#0d0d0d" stroked="f">
            <v:textbox style="mso-next-textbox:#_x0000_s1516" inset="0,0,0,0">
              <w:txbxContent>
                <w:p w:rsidR="0099634B" w:rsidRPr="00A00B90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556" style="position:absolute;left:0;text-align:left;margin-left:6495pt;margin-top:0;width:581.25pt;height:560.7pt;z-index:-251103232;mso-position-horizontal:right;mso-position-horizontal-relative:margin;mso-position-vertical:top;mso-position-vertical-relative:margin" fillcolor="#e6ff80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pict>
          <v:shape id="_x0000_s1513" type="#_x0000_t202" style="position:absolute;left:0;text-align:left;margin-left:94.5pt;margin-top:4.5pt;width:103.5pt;height:100pt;z-index:252169216" filled="f" stroked="f">
            <v:textbox style="mso-next-textbox:#_x0000_s1513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11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557" type="#_x0000_t202" style="position:absolute;left:0;text-align:left;margin-left:-24pt;margin-top:117.35pt;width:240pt;height:50pt;z-index:252214272" filled="f" stroked="f">
            <v:textbox style="mso-next-textbox:#_x0000_s1557">
              <w:txbxContent>
                <w:p w:rsidR="0099634B" w:rsidRPr="00A00B90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НОЯБРЬ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525" type="#_x0000_t202" style="position:absolute;left:0;text-align:left;margin-left:522.85pt;margin-top:42.55pt;width:73.7pt;height:96.4pt;z-index:252181504;mso-width-relative:margin;mso-height-relative:margin" filled="f" stroked="f" strokecolor="red">
            <v:textbox style="mso-next-textbox:#_x0000_s152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524" type="#_x0000_t202" style="position:absolute;left:0;text-align:left;margin-left:446.3pt;margin-top:42.55pt;width:73.7pt;height:96.4pt;z-index:252180480;mso-width-relative:margin;mso-height-relative:margin" filled="f" fillcolor="white [3212]" stroked="f" strokecolor="red">
            <v:textbox style="mso-next-textbox:#_x0000_s152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522" type="#_x0000_t202" style="position:absolute;left:0;text-align:left;margin-left:369.75pt;margin-top:42.55pt;width:73.7pt;height:96.4pt;z-index:252178432;mso-width-relative:margin;mso-height-relative:margin" filled="f" fillcolor="white [3212]" stroked="f" strokecolor="red">
            <v:textbox style="mso-next-textbox:#_x0000_s152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pict>
          <v:shape id="_x0000_s1510" type="#_x0000_t202" style="position:absolute;left:0;text-align:left;margin-left:6pt;margin-top:75.5pt;width:78pt;height:50pt;z-index:252166144" filled="f" stroked="f" strokecolor="#930">
            <v:textbox style="mso-next-textbox:#_x0000_s1510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512" type="#_x0000_t202" style="position:absolute;left:0;text-align:left;margin-left:702pt;margin-top:-529.85pt;width:90pt;height:80pt;z-index:252168192" filled="f" stroked="f">
            <v:textbox style="mso-next-textbox:#_x0000_s1512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511" type="#_x0000_t202" style="position:absolute;left:0;text-align:left;margin-left:36pt;margin-top:-490pt;width:174pt;height:40pt;z-index:252167168" filled="f" stroked="f">
            <v:textbox style="mso-next-textbox:#_x0000_s1511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E4050" w:rsidRDefault="003E4050"/>
    <w:p w:rsidR="003E4050" w:rsidRDefault="007B0169">
      <w:pPr>
        <w:widowControl/>
        <w:jc w:val="left"/>
      </w:pPr>
      <w:r>
        <w:rPr>
          <w:noProof/>
          <w:lang w:val="ru-RU" w:eastAsia="ru-RU"/>
        </w:rPr>
        <w:pict>
          <v:group id="_x0000_s1742" style="position:absolute;margin-left:252.6pt;margin-top:345.65pt;width:73.7pt;height:82.2pt;z-index:252519424;mso-position-horizontal-relative:page" coordorigin="5185,7973" coordsize="1474,1644">
            <v:shape id="_x0000_s1549" type="#_x0000_t202" style="position:absolute;left:5185;top:7973;width:1474;height:1644;mso-width-relative:margin;mso-height-relative:margin" o:regroupid="15" strokecolor="#76923c [2406]">
              <v:textbox style="mso-next-textbox:#_x0000_s1549" inset="3.6pt,0,3.6pt,0">
                <w:txbxContent>
                  <w:p w:rsidR="0099634B" w:rsidRPr="007C24CF" w:rsidRDefault="0099634B" w:rsidP="003E4050">
                    <w:pPr>
                      <w:jc w:val="right"/>
                      <w:rPr>
                        <w:sz w:val="48"/>
                        <w:szCs w:val="48"/>
                      </w:rPr>
                    </w:pPr>
                    <w:r>
                      <w:rPr>
                        <w:rFonts w:hint="eastAsia"/>
                        <w:sz w:val="48"/>
                        <w:szCs w:val="48"/>
                      </w:rPr>
                      <w:t>2</w:t>
                    </w:r>
                    <w:r>
                      <w:rPr>
                        <w:sz w:val="48"/>
                        <w:szCs w:val="48"/>
                      </w:rPr>
                      <w:t>3</w:t>
                    </w:r>
                  </w:p>
                  <w:p w:rsidR="0099634B" w:rsidRPr="00B20251" w:rsidRDefault="0099634B" w:rsidP="003E4050">
                    <w:pPr>
                      <w:spacing w:line="320" w:lineRule="exact"/>
                      <w:jc w:val="right"/>
                      <w:rPr>
                        <w:sz w:val="20"/>
                      </w:rPr>
                    </w:pPr>
                  </w:p>
                  <w:p w:rsidR="0099634B" w:rsidRPr="00B20251" w:rsidRDefault="0099634B" w:rsidP="003E4050">
                    <w:pPr>
                      <w:spacing w:line="320" w:lineRule="exact"/>
                      <w:jc w:val="right"/>
                      <w:rPr>
                        <w:sz w:val="20"/>
                      </w:rPr>
                    </w:pPr>
                  </w:p>
                  <w:p w:rsidR="0099634B" w:rsidRPr="00363D0B" w:rsidRDefault="0099634B" w:rsidP="003E4050">
                    <w:pPr>
                      <w:spacing w:line="320" w:lineRule="exact"/>
                      <w:jc w:val="right"/>
                      <w:rPr>
                        <w:color w:val="7F7F7F"/>
                      </w:rPr>
                    </w:pPr>
                  </w:p>
                </w:txbxContent>
              </v:textbox>
            </v:shape>
            <v:shape id="_x0000_s1709" type="#_x0000_t202" style="position:absolute;left:5352;top:8183;width:1140;height:384;mso-height-percent:200;mso-height-percent:200;mso-width-relative:margin;mso-height-relative:margin" o:regroupid="15" filled="f" stroked="f">
              <v:textbox style="mso-next-textbox:#_x0000_s1709;mso-fit-shape-to-text:t">
                <w:txbxContent>
                  <w:p w:rsidR="0099634B" w:rsidRPr="00D43E03" w:rsidRDefault="0099634B" w:rsidP="00D43E03">
                    <w:pPr>
                      <w:spacing w:line="240" w:lineRule="exact"/>
                      <w:rPr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zh-CN"/>
        </w:rPr>
        <w:pict>
          <v:shape id="_x0000_s1737" type="#_x0000_t202" style="position:absolute;margin-left:252.6pt;margin-top:430.7pt;width:73.7pt;height:82.2pt;z-index:252439552;mso-position-horizontal-relative:page;mso-width-relative:margin;mso-height-relative:margin" strokecolor="#76923c [2406]">
            <v:textbox style="mso-next-textbox:#_x0000_s1737" inset="3.6pt,0,3.6pt,0">
              <w:txbxContent>
                <w:p w:rsidR="0099634B" w:rsidRPr="0024411C" w:rsidRDefault="0099634B" w:rsidP="005C6C67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30</w:t>
                  </w:r>
                </w:p>
                <w:p w:rsidR="0099634B" w:rsidRPr="00B20251" w:rsidRDefault="0099634B" w:rsidP="005C6C6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5C6C6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5C6C67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0" type="#_x0000_t202" style="position:absolute;margin-left:329.15pt;margin-top:345.65pt;width:73.7pt;height:82.2pt;z-index:252207104;mso-position-horizontal-relative:page;mso-width-relative:margin;mso-height-relative:margin" strokecolor="#76923c [2406]">
            <v:textbox style="mso-next-textbox:#_x0000_s1550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3" type="#_x0000_t202" style="position:absolute;margin-left:329.15pt;margin-top:260.85pt;width:73.7pt;height:82.2pt;z-index:252199936;mso-position-horizontal-relative:page;mso-width-relative:margin;mso-height-relative:margin" strokecolor="#76923c [2406]">
            <v:textbox style="mso-next-textbox:#_x0000_s1543" inset="3.6pt,0,3.6pt,0">
              <w:txbxContent>
                <w:p w:rsidR="0099634B" w:rsidRPr="00B57E89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6" type="#_x0000_t202" style="position:absolute;margin-left:329.15pt;margin-top:176.1pt;width:73.7pt;height:82.2pt;z-index:252192768;mso-position-horizontal-relative:page;mso-width-relative:margin;mso-height-relative:margin" strokecolor="#76923c [2406]">
            <v:textbox style="mso-next-textbox:#_x0000_s153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29" type="#_x0000_t202" style="position:absolute;margin-left:329.15pt;margin-top:91.3pt;width:73.7pt;height:82.2pt;z-index:252185600;mso-position-horizontal-relative:page;mso-width-relative:margin;mso-height-relative:margin" strokecolor="#76923c [2406]">
            <v:textbox style="mso-next-textbox:#_x0000_s1529" inset="3.6pt,0,3.6pt,0">
              <w:txbxContent>
                <w:p w:rsidR="0099634B" w:rsidRPr="000A7C5B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 w:rsidRPr="000A7C5B">
                    <w:rPr>
                      <w:color w:val="000000" w:themeColor="text1"/>
                      <w:sz w:val="48"/>
                      <w:szCs w:val="48"/>
                    </w:rPr>
                    <w:t>3</w:t>
                  </w:r>
                </w:p>
                <w:p w:rsidR="0099634B" w:rsidRDefault="0099634B"/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4" type="#_x0000_t202" style="position:absolute;margin-left:405.7pt;margin-top:260.85pt;width:73.7pt;height:82.2pt;z-index:252200960;mso-position-horizontal-relative:page;mso-width-relative:margin;mso-height-relative:margin" strokecolor="#76923c [2406]">
            <v:textbox style="mso-next-textbox:#_x0000_s154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7" type="#_x0000_t202" style="position:absolute;margin-left:405.7pt;margin-top:176.1pt;width:73.7pt;height:82.2pt;z-index:252193792;mso-position-horizontal-relative:page;mso-width-relative:margin;mso-height-relative:margin" strokecolor="#76923c [2406]">
            <v:textbox style="mso-next-textbox:#_x0000_s153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0" type="#_x0000_t202" style="position:absolute;margin-left:405.7pt;margin-top:91.3pt;width:73.7pt;height:82.2pt;z-index:252186624;mso-position-horizontal-relative:page;mso-width-relative:margin;mso-height-relative:margin" strokecolor="#76923c [2406]">
            <v:textbox style="mso-next-textbox:#_x0000_s1530" inset="3.6pt,0,3.6pt,0">
              <w:txbxContent>
                <w:p w:rsidR="0099634B" w:rsidRPr="000A7C5B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0A7C5B">
                    <w:rPr>
                      <w:color w:val="FF0000"/>
                      <w:sz w:val="48"/>
                      <w:szCs w:val="48"/>
                    </w:rPr>
                    <w:t>4</w:t>
                  </w:r>
                </w:p>
                <w:p w:rsidR="0099634B" w:rsidRPr="00CB39EA" w:rsidRDefault="0099634B" w:rsidP="005C6C67">
                  <w:pPr>
                    <w:spacing w:line="320" w:lineRule="exact"/>
                    <w:jc w:val="right"/>
                    <w:rPr>
                      <w:color w:val="FF0000"/>
                      <w:sz w:val="16"/>
                      <w:szCs w:val="16"/>
                      <w:lang w:val="ru-RU"/>
                    </w:rPr>
                  </w:pPr>
                  <w:r w:rsidRPr="00CB39EA">
                    <w:rPr>
                      <w:color w:val="FF0000"/>
                      <w:sz w:val="16"/>
                      <w:szCs w:val="16"/>
                      <w:lang w:val="ru-RU"/>
                    </w:rPr>
                    <w:t>День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  <w:lang w:val="ru-RU"/>
                    </w:rPr>
                    <w:t>народного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 w:rsidRPr="00CB39EA">
                    <w:rPr>
                      <w:color w:val="FF0000"/>
                      <w:sz w:val="16"/>
                      <w:szCs w:val="16"/>
                      <w:lang w:val="ru-RU"/>
                    </w:rPr>
                    <w:t>единства</w:t>
                  </w: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1" type="#_x0000_t202" style="position:absolute;margin-left:405.7pt;margin-top:345.65pt;width:73.7pt;height:82.2pt;z-index:252208128;mso-position-horizontal-relative:page;mso-width-relative:margin;mso-height-relative:margin" fillcolor="white [3212]" strokecolor="#76923c [2406]">
            <v:textbox style="mso-next-textbox:#_x0000_s155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2" type="#_x0000_t202" style="position:absolute;margin-left:482.25pt;margin-top:345.65pt;width:73.7pt;height:82.2pt;z-index:252209152;mso-position-horizontal-relative:page;mso-width-relative:margin;mso-height-relative:margin" fillcolor="white [3212]" strokecolor="#76923c [2406]">
            <v:textbox style="mso-next-textbox:#_x0000_s155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5" type="#_x0000_t202" style="position:absolute;margin-left:711.85pt;margin-top:345.65pt;width:73.7pt;height:82.2pt;z-index:252212224;mso-position-horizontal-relative:page;mso-width-relative:margin;mso-height-relative:margin" fillcolor="white [3212]" strokecolor="#76923c [2406]">
            <v:textbox style="mso-next-textbox:#_x0000_s1555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4" type="#_x0000_t202" style="position:absolute;margin-left:635.3pt;margin-top:345.65pt;width:73.7pt;height:82.2pt;z-index:252211200;mso-position-horizontal-relative:page;mso-width-relative:margin;mso-height-relative:margin" fillcolor="white [3212]" strokecolor="#76923c [2406]">
            <v:textbox style="mso-next-textbox:#_x0000_s1554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 w:themeColor="text2" w:themeTint="99"/>
                      <w:sz w:val="48"/>
                      <w:szCs w:val="48"/>
                    </w:rPr>
                    <w:t>2</w:t>
                  </w:r>
                  <w:r>
                    <w:rPr>
                      <w:color w:val="548DD4" w:themeColor="text2" w:themeTint="99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53" type="#_x0000_t202" style="position:absolute;margin-left:558.8pt;margin-top:345.65pt;width:73.7pt;height:82.2pt;z-index:252210176;mso-position-horizontal-relative:page;mso-width-relative:margin;mso-height-relative:margin" fillcolor="white [3212]" strokecolor="#76923c [2406]">
            <v:textbox style="mso-next-textbox:#_x0000_s1553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7" type="#_x0000_t202" style="position:absolute;margin-left:635.3pt;margin-top:260.85pt;width:73.7pt;height:82.2pt;z-index:252204032;mso-position-horizontal-relative:page;mso-width-relative:margin;mso-height-relative:margin" strokecolor="#76923c [2406]">
            <v:textbox style="mso-next-textbox:#_x0000_s154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6" type="#_x0000_t202" style="position:absolute;margin-left:558.8pt;margin-top:260.85pt;width:73.7pt;height:82.2pt;z-index:252203008;mso-position-horizontal-relative:page;mso-width-relative:margin;mso-height-relative:margin" strokecolor="#76923c [2406]">
            <v:textbox style="mso-next-textbox:#_x0000_s154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5" type="#_x0000_t202" style="position:absolute;margin-left:482.25pt;margin-top:260.85pt;width:73.7pt;height:82.2pt;z-index:252201984;mso-position-horizontal-relative:page;mso-width-relative:margin;mso-height-relative:margin" strokecolor="#76923c [2406]">
            <v:textbox style="mso-next-textbox:#_x0000_s154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2" type="#_x0000_t202" style="position:absolute;margin-left:252.6pt;margin-top:260.85pt;width:73.7pt;height:82.2pt;z-index:252198912;mso-position-horizontal-relative:page;mso-width-relative:margin;mso-height-relative:margin" strokecolor="#76923c [2406]">
            <v:textbox style="mso-next-textbox:#_x0000_s1542" inset="3.6pt,0,3.6pt,0">
              <w:txbxContent>
                <w:p w:rsidR="0099634B" w:rsidRPr="00A054D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8" type="#_x0000_t202" style="position:absolute;margin-left:711.85pt;margin-top:260.85pt;width:73.7pt;height:82.2pt;z-index:252205056;mso-position-horizontal-relative:page;mso-width-relative:margin;mso-height-relative:margin" strokecolor="#76923c [2406]">
            <v:textbox style="mso-next-textbox:#_x0000_s154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9" type="#_x0000_t202" style="position:absolute;margin-left:558.8pt;margin-top:176.1pt;width:73.7pt;height:82.2pt;z-index:252195840;mso-position-horizontal-relative:page;mso-width-relative:margin;mso-height-relative:margin" strokecolor="#76923c [2406]">
            <v:textbox style="mso-next-textbox:#_x0000_s153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8" type="#_x0000_t202" style="position:absolute;margin-left:482.25pt;margin-top:176.1pt;width:73.7pt;height:82.2pt;z-index:252194816;mso-position-horizontal-relative:page;mso-width-relative:margin;mso-height-relative:margin" strokecolor="#76923c [2406]">
            <v:textbox style="mso-next-textbox:#_x0000_s153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5" type="#_x0000_t202" style="position:absolute;margin-left:252.6pt;margin-top:176.1pt;width:73.7pt;height:82.2pt;z-index:252191744;mso-position-horizontal-relative:page;mso-width-relative:margin;mso-height-relative:margin" strokecolor="#76923c [2406]">
            <v:textbox style="mso-next-textbox:#_x0000_s1535" inset="3.6pt,0,3.6pt,0">
              <w:txbxContent>
                <w:p w:rsidR="0099634B" w:rsidRPr="00C70BB2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1" type="#_x0000_t202" style="position:absolute;margin-left:711.85pt;margin-top:176.1pt;width:73.7pt;height:82.2pt;z-index:252197888;mso-position-horizontal-relative:page;mso-width-relative:margin;mso-height-relative:margin" strokecolor="#76923c [2406]">
            <v:textbox style="mso-next-textbox:#_x0000_s154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40" type="#_x0000_t202" style="position:absolute;margin-left:635.3pt;margin-top:176.1pt;width:73.7pt;height:82.2pt;z-index:252196864;mso-position-horizontal-relative:page;mso-width-relative:margin;mso-height-relative:margin" strokecolor="#76923c [2406]">
            <v:textbox style="mso-next-textbox:#_x0000_s154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2" type="#_x0000_t202" style="position:absolute;margin-left:558.8pt;margin-top:91.3pt;width:73.7pt;height:82.2pt;z-index:252188672;mso-position-horizontal-relative:page;mso-width-relative:margin;mso-height-relative:margin" strokecolor="#76923c [2406]">
            <v:textbox style="mso-next-textbox:#_x0000_s153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1" type="#_x0000_t202" style="position:absolute;margin-left:482.25pt;margin-top:91.3pt;width:73.7pt;height:82.2pt;z-index:252187648;mso-position-horizontal-relative:page;mso-width-relative:margin;mso-height-relative:margin" strokecolor="#76923c [2406]">
            <v:textbox style="mso-next-textbox:#_x0000_s153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28" type="#_x0000_t202" style="position:absolute;margin-left:252.6pt;margin-top:91.3pt;width:73.7pt;height:82.2pt;z-index:252184576;mso-position-horizontal-relative:page;mso-width-relative:margin;mso-height-relative:margin" strokecolor="#76923c [2406]">
            <v:textbox style="mso-next-textbox:#_x0000_s1528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4" type="#_x0000_t202" style="position:absolute;margin-left:711.85pt;margin-top:91.3pt;width:73.7pt;height:82.2pt;z-index:252190720;mso-position-horizontal-relative:page;mso-width-relative:margin;mso-height-relative:margin" strokecolor="#76923c [2406]">
            <v:textbox style="mso-next-textbox:#_x0000_s153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33" type="#_x0000_t202" style="position:absolute;margin-left:635.3pt;margin-top:91.3pt;width:73.7pt;height:82.2pt;z-index:252189696;mso-position-horizontal-relative:page;mso-width-relative:margin;mso-height-relative:margin" strokecolor="#76923c [2406]">
            <v:textbox style="mso-next-textbox:#_x0000_s153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27" type="#_x0000_t202" style="position:absolute;margin-left:711.85pt;margin-top:6.55pt;width:73.7pt;height:82.2pt;z-index:252183552;mso-position-horizontal-relative:page;mso-width-relative:margin;mso-height-relative:margin" strokecolor="#76923c [2406]">
            <v:textbox style="mso-next-textbox:#_x0000_s152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="00CF32E5">
        <w:rPr>
          <w:noProof/>
          <w:lang w:val="ru-RU" w:eastAsia="ru-RU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4575175</wp:posOffset>
            </wp:positionV>
            <wp:extent cx="2505075" cy="2085975"/>
            <wp:effectExtent l="19050" t="0" r="9525" b="0"/>
            <wp:wrapThrough wrapText="bothSides">
              <wp:wrapPolygon edited="0">
                <wp:start x="-164" y="0"/>
                <wp:lineTo x="-164" y="21501"/>
                <wp:lineTo x="21682" y="21501"/>
                <wp:lineTo x="21682" y="0"/>
                <wp:lineTo x="-164" y="0"/>
              </wp:wrapPolygon>
            </wp:wrapThrough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050">
        <w:br w:type="page"/>
      </w:r>
    </w:p>
    <w:p w:rsidR="003E4050" w:rsidRDefault="007B0169" w:rsidP="003E4050">
      <w:pPr>
        <w:tabs>
          <w:tab w:val="left" w:pos="16320"/>
        </w:tabs>
      </w:pPr>
      <w:r>
        <w:rPr>
          <w:noProof/>
          <w:lang w:val="ru-RU" w:eastAsia="zh-CN"/>
        </w:rPr>
        <w:lastRenderedPageBreak/>
        <w:pict>
          <v:shape id="_x0000_s1564" type="#_x0000_t202" style="position:absolute;left:0;text-align:left;margin-left:252.6pt;margin-top:22.7pt;width:73.7pt;height:34pt;z-index:252410880;mso-position-horizontal-relative:page;mso-position-vertical-relative:page;mso-width-relative:margin;mso-height-relative:margin" o:regroupid="3" fillcolor="#0d0d0d" stroked="f">
            <v:textbox style="mso-next-textbox:#_x0000_s1564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Пн</w:t>
                  </w:r>
                </w:p>
                <w:p w:rsidR="0099634B" w:rsidRDefault="0099634B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69" type="#_x0000_t202" style="position:absolute;left:0;text-align:left;margin-left:635.3pt;margin-top:22.7pt;width:74.55pt;height:34pt;z-index:252416000;mso-position-horizontal-relative:page;mso-position-vertical-relative:page;mso-width-relative:margin;mso-height-relative:margin" o:regroupid="3" fillcolor="#0d0d0d" stroked="f">
            <v:textbox style="mso-next-textbox:#_x0000_s1569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548DD4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548DD4"/>
                      <w:sz w:val="40"/>
                      <w:szCs w:val="40"/>
                      <w:lang w:val="ru-RU"/>
                    </w:rPr>
                    <w:t>Сб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71" type="#_x0000_t202" style="position:absolute;left:0;text-align:left;margin-left:711.85pt;margin-top:22.7pt;width:74.55pt;height:34pt;z-index:252417024;mso-position-horizontal-relative:page;mso-position-vertical-relative:page;mso-width-relative:margin;mso-height-relative:margin" o:regroupid="3" fillcolor="#0d0d0d" stroked="f">
            <v:textbox style="mso-next-textbox:#_x0000_s1571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0000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0000"/>
                      <w:sz w:val="40"/>
                      <w:szCs w:val="40"/>
                      <w:lang w:val="ru-RU"/>
                    </w:rPr>
                    <w:t>Вс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68" type="#_x0000_t202" style="position:absolute;left:0;text-align:left;margin-left:558.8pt;margin-top:22.7pt;width:74.55pt;height:34pt;z-index:252414976;mso-position-horizontal-relative:page;mso-position-vertical-relative:page;mso-width-relative:margin;mso-height-relative:margin" o:regroupid="3" fillcolor="#0d0d0d" stroked="f">
            <v:textbox style="mso-next-textbox:#_x0000_s1568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Пт</w:t>
                  </w:r>
                </w:p>
                <w:p w:rsidR="0099634B" w:rsidRPr="00EC4CDF" w:rsidRDefault="0099634B" w:rsidP="003E4050"/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66" type="#_x0000_t202" style="position:absolute;left:0;text-align:left;margin-left:405.7pt;margin-top:22.7pt;width:74.55pt;height:34pt;z-index:252412928;mso-position-horizontal-relative:page;mso-position-vertical-relative:page;mso-width-relative:margin;mso-height-relative:margin" o:regroupid="3" fillcolor="#0d0d0d" stroked="f">
            <v:textbox style="mso-next-textbox:#_x0000_s1566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Ср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65" type="#_x0000_t202" style="position:absolute;left:0;text-align:left;margin-left:329.15pt;margin-top:22.7pt;width:74.55pt;height:34pt;z-index:252411904;mso-position-horizontal-relative:page;mso-position-vertical-relative:page;mso-width-relative:margin;mso-height-relative:margin" o:regroupid="3" fillcolor="#0d0d0d" stroked="f">
            <v:textbox style="mso-next-textbox:#_x0000_s1565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Вт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zh-CN"/>
        </w:rPr>
        <w:pict>
          <v:shape id="_x0000_s1567" type="#_x0000_t202" style="position:absolute;left:0;text-align:left;margin-left:482.25pt;margin-top:22.7pt;width:73.7pt;height:34pt;z-index:252413952;mso-position-horizontal-relative:page;mso-position-vertical-relative:page;mso-width-relative:margin;mso-height-relative:margin" o:regroupid="3" fillcolor="#0d0d0d" stroked="f">
            <v:textbox style="mso-next-textbox:#_x0000_s1567" inset="0,0,0,0">
              <w:txbxContent>
                <w:p w:rsidR="0099634B" w:rsidRPr="005C53A3" w:rsidRDefault="0099634B" w:rsidP="003E4050">
                  <w:pPr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>
                    <w:rPr>
                      <w:color w:val="FFFFFF"/>
                      <w:sz w:val="40"/>
                      <w:szCs w:val="40"/>
                      <w:lang w:val="ru-RU"/>
                    </w:rPr>
                    <w:t>Чт</w:t>
                  </w:r>
                </w:p>
              </w:txbxContent>
            </v:textbox>
            <w10:wrap anchorx="page" anchory="page"/>
          </v:shape>
        </w:pict>
      </w:r>
      <w:r w:rsidRPr="007B0169">
        <w:rPr>
          <w:noProof/>
        </w:rPr>
        <w:pict>
          <v:rect id="_x0000_s1606" style="position:absolute;left:0;text-align:left;margin-left:196.6pt;margin-top:0;width:581.25pt;height:560.7pt;z-index:-251051008;mso-position-horizontal-relative:margin;mso-position-vertical-relative:margin" fillcolor="#00b050" stroked="f">
            <v:shadow color="black" opacity="49151f" offset=".74833mm,.74833mm"/>
            <v:textbox inset=",2mm"/>
            <w10:wrap anchorx="margin" anchory="margin"/>
          </v:rect>
        </w:pict>
      </w:r>
      <w:r w:rsidRPr="007B0169">
        <w:pict>
          <v:shape id="_x0000_s1563" type="#_x0000_t202" style="position:absolute;left:0;text-align:left;margin-left:94.5pt;margin-top:4.5pt;width:102.35pt;height:100pt;z-index:252221440" filled="f" stroked="f">
            <v:textbox style="mso-next-textbox:#_x0000_s1563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 w:hint="eastAsia"/>
                      <w:sz w:val="144"/>
                    </w:rPr>
                    <w:t>12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607" type="#_x0000_t202" style="position:absolute;left:0;text-align:left;margin-left:-24pt;margin-top:117.35pt;width:240pt;height:50pt;z-index:252266496" filled="f" stroked="f">
            <v:textbox style="mso-next-textbox:#_x0000_s1607">
              <w:txbxContent>
                <w:p w:rsidR="0099634B" w:rsidRPr="00A00B90" w:rsidRDefault="0099634B" w:rsidP="003E4050">
                  <w:pPr>
                    <w:jc w:val="center"/>
                    <w:rPr>
                      <w:rFonts w:ascii="Arial" w:hAnsi="Arial"/>
                      <w:sz w:val="60"/>
                      <w:szCs w:val="60"/>
                      <w:lang w:val="ru-RU"/>
                    </w:rPr>
                  </w:pPr>
                  <w:r>
                    <w:rPr>
                      <w:rFonts w:ascii="Arial" w:hAnsi="Arial"/>
                      <w:sz w:val="60"/>
                      <w:szCs w:val="60"/>
                      <w:lang w:val="ru-RU"/>
                    </w:rPr>
                    <w:t>ДЕКАБРЬ</w:t>
                  </w:r>
                </w:p>
              </w:txbxContent>
            </v:textbox>
            <w10:wrap type="square"/>
          </v:shape>
        </w:pict>
      </w:r>
      <w:r w:rsidRPr="007B0169">
        <w:rPr>
          <w:noProof/>
        </w:rPr>
        <w:pict>
          <v:shape id="_x0000_s1605" type="#_x0000_t202" style="position:absolute;left:0;text-align:left;margin-left:675.9pt;margin-top:439.45pt;width:73.7pt;height:96.4pt;z-index:252264448;mso-width-relative:margin;mso-height-relative:margin" filled="f" fillcolor="white [3212]" stroked="f" strokecolor="#92d050">
            <v:textbox style="mso-next-textbox:#_x0000_s1605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604" type="#_x0000_t202" style="position:absolute;left:0;text-align:left;margin-left:599.35pt;margin-top:439.45pt;width:73.7pt;height:96.4pt;z-index:252263424;mso-width-relative:margin;mso-height-relative:margin" filled="f" fillcolor="white [3212]" stroked="f" strokecolor="#92d050">
            <v:textbox style="mso-next-textbox:#_x0000_s1604" inset="3.6pt,0,3.6pt,0">
              <w:txbxContent>
                <w:p w:rsidR="0099634B" w:rsidRPr="008D3682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</v:shape>
        </w:pict>
      </w:r>
      <w:r w:rsidRPr="007B0169">
        <w:rPr>
          <w:noProof/>
        </w:rPr>
        <w:pict>
          <v:shape id="_x0000_s1598" type="#_x0000_t202" style="position:absolute;left:0;text-align:left;margin-left:711.85pt;margin-top:340.2pt;width:73.7pt;height:96.4pt;z-index:252257280;mso-position-horizontal-relative:page;mso-width-relative:margin;mso-height-relative:margin" strokecolor="#e6ff80">
            <v:textbox style="mso-next-textbox:#_x0000_s1598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1" type="#_x0000_t202" style="position:absolute;left:0;text-align:left;margin-left:711.85pt;margin-top:241pt;width:73.7pt;height:96.4pt;z-index:252250112;mso-position-horizontal-relative:page;mso-width-relative:margin;mso-height-relative:margin" strokecolor="#e6ff80">
            <v:textbox style="mso-next-textbox:#_x0000_s1591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FF0000"/>
                      <w:sz w:val="48"/>
                      <w:szCs w:val="48"/>
                    </w:rPr>
                    <w:t>2</w:t>
                  </w:r>
                  <w:r>
                    <w:rPr>
                      <w:color w:val="FF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4" type="#_x0000_t202" style="position:absolute;left:0;text-align:left;margin-left:711.85pt;margin-top:141.75pt;width:73.7pt;height:96.4pt;z-index:252242944;mso-position-horizontal-relative:page;mso-width-relative:margin;mso-height-relative:margin" strokecolor="#e6ff80">
            <v:textbox style="mso-next-textbox:#_x0000_s1584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color w:val="FF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7" type="#_x0000_t202" style="position:absolute;left:0;text-align:left;margin-left:711.85pt;margin-top:42.55pt;width:73.7pt;height:96.4pt;z-index:252235776;mso-position-horizontal-relative:page;mso-width-relative:margin;mso-height-relative:margin" strokecolor="#e6ff80">
            <v:textbox style="mso-next-textbox:#_x0000_s157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pict>
          <v:shape id="_x0000_s1560" type="#_x0000_t202" style="position:absolute;left:0;text-align:left;margin-left:6pt;margin-top:75.5pt;width:78pt;height:50pt;z-index:252218368" filled="f" stroked="f" strokecolor="#930">
            <v:textbox style="mso-next-textbox:#_x0000_s1560">
              <w:txbxContent>
                <w:p w:rsidR="0099634B" w:rsidRPr="0009084C" w:rsidRDefault="0099634B" w:rsidP="003E4050">
                  <w:pPr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sz w:val="48"/>
                    </w:rPr>
                    <w:t>2009</w:t>
                  </w:r>
                </w:p>
              </w:txbxContent>
            </v:textbox>
            <w10:wrap type="square"/>
          </v:shape>
        </w:pict>
      </w:r>
      <w:r w:rsidRPr="007B0169">
        <w:pict>
          <v:shape id="_x0000_s1562" type="#_x0000_t202" style="position:absolute;left:0;text-align:left;margin-left:702pt;margin-top:-529.85pt;width:90pt;height:80pt;z-index:252220416" filled="f" stroked="f">
            <v:textbox style="mso-next-textbox:#_x0000_s1562">
              <w:txbxContent>
                <w:p w:rsidR="0099634B" w:rsidRPr="00E02D6D" w:rsidRDefault="0099634B" w:rsidP="003E4050">
                  <w:pPr>
                    <w:jc w:val="right"/>
                    <w:rPr>
                      <w:rFonts w:ascii="Bookman Old Style" w:hAnsi="Bookman Old Style"/>
                      <w:sz w:val="120"/>
                    </w:rPr>
                  </w:pPr>
                  <w:r w:rsidRPr="00E02D6D">
                    <w:rPr>
                      <w:rFonts w:ascii="Bookman Old Style" w:hAnsi="Bookman Old Style" w:hint="eastAsia"/>
                      <w:color w:val="993300"/>
                      <w:sz w:val="120"/>
                    </w:rPr>
                    <w:t>1</w:t>
                  </w:r>
                </w:p>
              </w:txbxContent>
            </v:textbox>
          </v:shape>
        </w:pict>
      </w:r>
      <w:r w:rsidRPr="007B0169">
        <w:pict>
          <v:shape id="_x0000_s1561" type="#_x0000_t202" style="position:absolute;left:0;text-align:left;margin-left:36pt;margin-top:-490pt;width:174pt;height:40pt;z-index:252219392" filled="f" stroked="f">
            <v:textbox style="mso-next-textbox:#_x0000_s1561">
              <w:txbxContent>
                <w:p w:rsidR="0099634B" w:rsidRPr="00E02D6D" w:rsidRDefault="0099634B" w:rsidP="003E4050">
                  <w:pPr>
                    <w:pStyle w:val="2"/>
                    <w:rPr>
                      <w:rFonts w:ascii="Bookman Old Style" w:hAnsi="Bookman Old Style"/>
                      <w:color w:val="993300"/>
                    </w:rPr>
                  </w:pPr>
                  <w:r w:rsidRPr="00E02D6D">
                    <w:rPr>
                      <w:rFonts w:ascii="Bookman Old Style" w:hAnsi="Bookman Old Style"/>
                      <w:color w:val="993300"/>
                    </w:rPr>
                    <w:t>JANUARY</w:t>
                  </w:r>
                </w:p>
              </w:txbxContent>
            </v:textbox>
          </v:shape>
        </w:pict>
      </w:r>
      <w:r w:rsidR="003E4050">
        <w:rPr>
          <w:rFonts w:hint="eastAsia"/>
        </w:rPr>
        <w:tab/>
      </w:r>
    </w:p>
    <w:p w:rsidR="003C7881" w:rsidRDefault="007B0169">
      <w:r w:rsidRPr="007B0169">
        <w:rPr>
          <w:noProof/>
        </w:rPr>
        <w:pict>
          <v:shape id="_x0000_s1599" type="#_x0000_t202" style="position:absolute;left:0;text-align:left;margin-left:252.6pt;margin-top:421.45pt;width:73.7pt;height:96.4pt;z-index:252258304;mso-position-horizontal-relative:page;mso-width-relative:margin;mso-height-relative:margin" strokecolor="#e6ff80">
            <v:textbox style="mso-next-textbox:#_x0000_s159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8" type="#_x0000_t202" style="position:absolute;left:0;text-align:left;margin-left:252.6pt;margin-top:123.75pt;width:73.7pt;height:96.4pt;z-index:252236800;mso-position-horizontal-relative:page;mso-width-relative:margin;mso-height-relative:margin" strokecolor="#e6ff80">
            <v:textbox style="mso-next-textbox:#_x0000_s1578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5" type="#_x0000_t202" style="position:absolute;left:0;text-align:left;margin-left:252.6pt;margin-top:223pt;width:73.7pt;height:96.4pt;z-index:252243968;mso-position-horizontal-relative:page;mso-width-relative:margin;mso-height-relative:margin" strokecolor="#e6ff80">
            <v:textbox style="mso-next-textbox:#_x0000_s1585" inset="3.6pt,0,3.6pt,0">
              <w:txbxContent>
                <w:p w:rsidR="0099634B" w:rsidRPr="00336BE1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336BE1">
                    <w:rPr>
                      <w:rFonts w:hint="eastAsia"/>
                      <w:sz w:val="48"/>
                      <w:szCs w:val="48"/>
                    </w:rPr>
                    <w:t>1</w:t>
                  </w:r>
                  <w:r>
                    <w:rPr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2" type="#_x0000_t202" style="position:absolute;left:0;text-align:left;margin-left:252.6pt;margin-top:322.2pt;width:73.7pt;height:96.4pt;z-index:252251136;mso-position-horizontal-relative:page;mso-width-relative:margin;mso-height-relative:margin" strokecolor="#e6ff80">
            <v:textbox style="mso-next-textbox:#_x0000_s1592" inset="3.6pt,0,3.6pt,0">
              <w:txbxContent>
                <w:p w:rsidR="0099634B" w:rsidRPr="00A054D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00" type="#_x0000_t202" style="position:absolute;left:0;text-align:left;margin-left:329.15pt;margin-top:421.45pt;width:73.7pt;height:96.4pt;z-index:252259328;mso-position-horizontal-relative:page;mso-width-relative:margin;mso-height-relative:margin" strokecolor="#e6ff80">
            <v:textbox style="mso-next-textbox:#_x0000_s1600" inset="3.6pt,0,3.6pt,0">
              <w:txbxContent>
                <w:p w:rsidR="0099634B" w:rsidRPr="0024411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3" type="#_x0000_t202" style="position:absolute;left:0;text-align:left;margin-left:329.15pt;margin-top:322.2pt;width:73.7pt;height:96.4pt;z-index:252252160;mso-position-horizontal-relative:page;mso-width-relative:margin;mso-height-relative:margin" strokecolor="#e6ff80">
            <v:textbox style="mso-next-textbox:#_x0000_s1593" inset="3.6pt,0,3.6pt,0">
              <w:txbxContent>
                <w:p w:rsidR="0099634B" w:rsidRPr="007C24CF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 w:rsidRPr="007C24CF">
                    <w:rPr>
                      <w:rFonts w:hint="eastAsia"/>
                      <w:sz w:val="48"/>
                      <w:szCs w:val="48"/>
                    </w:rPr>
                    <w:t>2</w:t>
                  </w:r>
                  <w:r>
                    <w:rPr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6" type="#_x0000_t202" style="position:absolute;left:0;text-align:left;margin-left:329.15pt;margin-top:223pt;width:73.7pt;height:96.4pt;z-index:252244992;mso-position-horizontal-relative:page;mso-width-relative:margin;mso-height-relative:margin" strokecolor="#e6ff80">
            <v:textbox style="mso-next-textbox:#_x0000_s158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9" type="#_x0000_t202" style="position:absolute;left:0;text-align:left;margin-left:329.15pt;margin-top:123.75pt;width:73.7pt;height:96.4pt;z-index:252237824;mso-position-horizontal-relative:page;mso-width-relative:margin;mso-height-relative:margin" strokecolor="#e6ff80">
            <v:textbox style="mso-next-textbox:#_x0000_s1579" inset="3.6pt,0,3.6pt,0">
              <w:txbxContent>
                <w:p w:rsidR="0099634B" w:rsidRPr="00DC7B29" w:rsidRDefault="0099634B" w:rsidP="003E4050">
                  <w:pPr>
                    <w:jc w:val="right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0" type="#_x0000_t202" style="position:absolute;left:0;text-align:left;margin-left:329.15pt;margin-top:24.55pt;width:73.7pt;height:96.4pt;z-index:252228608;mso-position-horizontal-relative:page;mso-width-relative:margin;mso-height-relative:margin" fillcolor="white [3212]" strokecolor="#e6ff80">
            <v:textbox style="mso-next-textbox:#_x0000_s1570" inset="3.6pt,0,3.6pt,0">
              <w:txbxContent>
                <w:p w:rsidR="0099634B" w:rsidRPr="0036655C" w:rsidRDefault="0099634B" w:rsidP="003E4050">
                  <w:pPr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5C53A3" w:rsidRDefault="0099634B" w:rsidP="003E4050">
                  <w:pPr>
                    <w:spacing w:line="320" w:lineRule="exact"/>
                    <w:jc w:val="right"/>
                    <w:rPr>
                      <w:color w:val="7F7F7F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4" type="#_x0000_t202" style="position:absolute;left:0;text-align:left;margin-left:482.25pt;margin-top:24.55pt;width:73.7pt;height:96.4pt;z-index:252232704;mso-position-horizontal-relative:page;mso-width-relative:margin;mso-height-relative:margin" fillcolor="white [3212]" strokecolor="#e6ff80">
            <v:textbox style="mso-next-textbox:#_x0000_s157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1" type="#_x0000_t202" style="position:absolute;left:0;text-align:left;margin-left:482.25pt;margin-top:123.75pt;width:73.7pt;height:96.4pt;z-index:252239872;mso-position-horizontal-relative:page;mso-width-relative:margin;mso-height-relative:margin" strokecolor="#e6ff80">
            <v:textbox style="mso-next-textbox:#_x0000_s158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2" type="#_x0000_t202" style="position:absolute;left:0;text-align:left;margin-left:405.7pt;margin-top:24.55pt;width:73.7pt;height:96.4pt;z-index:252230656;mso-position-horizontal-relative:page;mso-width-relative:margin;mso-height-relative:margin" fillcolor="white [3212]" strokecolor="#e6ff80">
            <v:textbox style="mso-next-textbox:#_x0000_s157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0" type="#_x0000_t202" style="position:absolute;left:0;text-align:left;margin-left:405.7pt;margin-top:123.75pt;width:73.7pt;height:96.4pt;z-index:252238848;mso-position-horizontal-relative:page;mso-width-relative:margin;mso-height-relative:margin" strokecolor="#e6ff80">
            <v:textbox style="mso-next-textbox:#_x0000_s1580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zh-CN"/>
        </w:rPr>
        <w:pict>
          <v:shape id="_x0000_s1738" type="#_x0000_t202" style="position:absolute;left:0;text-align:left;margin-left:482.25pt;margin-top:421.45pt;width:73.7pt;height:96.4pt;z-index:252440576;mso-position-horizontal-relative:page;mso-width-relative:margin;mso-height-relative:margin" fillcolor="white [3212]" strokecolor="#e6ff80">
            <v:textbox style="mso-next-textbox:#_x0000_s1738" inset="3.6pt,0,3.6pt,0">
              <w:txbxContent>
                <w:p w:rsidR="0099634B" w:rsidRPr="008D5AE4" w:rsidRDefault="0099634B" w:rsidP="005C6C67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5C6C6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5C6C67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01" type="#_x0000_t202" style="position:absolute;left:0;text-align:left;margin-left:405.7pt;margin-top:421.45pt;width:73.7pt;height:96.4pt;z-index:252260352;mso-position-horizontal-relative:page;mso-width-relative:margin;mso-height-relative:margin" fillcolor="white [3212]" strokecolor="#e6ff80">
            <v:textbox style="mso-next-textbox:#_x0000_s1601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3</w:t>
                  </w:r>
                  <w:r>
                    <w:rPr>
                      <w:color w:val="000000"/>
                      <w:sz w:val="48"/>
                      <w:szCs w:val="48"/>
                    </w:rPr>
                    <w:t>0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4" type="#_x0000_t202" style="position:absolute;left:0;text-align:left;margin-left:405.7pt;margin-top:322.2pt;width:73.7pt;height:96.4pt;z-index:252253184;mso-position-horizontal-relative:page;mso-width-relative:margin;mso-height-relative:margin" strokecolor="#e6ff80">
            <v:textbox style="mso-next-textbox:#_x0000_s1594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3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7" type="#_x0000_t202" style="position:absolute;left:0;text-align:left;margin-left:405.7pt;margin-top:223pt;width:73.7pt;height:96.4pt;z-index:252246016;mso-position-horizontal-relative:page;mso-width-relative:margin;mso-height-relative:margin" strokecolor="#e6ff80">
            <v:textbox style="mso-next-textbox:#_x0000_s1587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5" type="#_x0000_t202" style="position:absolute;left:0;text-align:left;margin-left:482.25pt;margin-top:322.2pt;width:73.7pt;height:96.4pt;z-index:252254208;mso-position-horizontal-relative:page;mso-width-relative:margin;mso-height-relative:margin" strokecolor="#e6ff80">
            <v:textbox style="mso-next-textbox:#_x0000_s159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8" type="#_x0000_t202" style="position:absolute;left:0;text-align:left;margin-left:482.25pt;margin-top:223pt;width:73.7pt;height:96.4pt;z-index:252247040;mso-position-horizontal-relative:page;mso-width-relative:margin;mso-height-relative:margin" strokecolor="#e6ff80">
            <v:textbox style="mso-next-textbox:#_x0000_s1588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7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6" type="#_x0000_t202" style="position:absolute;left:0;text-align:left;margin-left:558.8pt;margin-top:322.2pt;width:73.7pt;height:96.4pt;z-index:252255232;mso-position-horizontal-relative:page;mso-width-relative:margin;mso-height-relative:margin" strokecolor="#e6ff80">
            <v:textbox style="mso-next-textbox:#_x0000_s1596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2</w:t>
                  </w:r>
                  <w:r>
                    <w:rPr>
                      <w:color w:val="000000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9" type="#_x0000_t202" style="position:absolute;left:0;text-align:left;margin-left:558.8pt;margin-top:223pt;width:73.7pt;height:96.4pt;z-index:252248064;mso-position-horizontal-relative:page;mso-width-relative:margin;mso-height-relative:margin" strokecolor="#e6ff80">
            <v:textbox style="mso-next-textbox:#_x0000_s1589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2" type="#_x0000_t202" style="position:absolute;left:0;text-align:left;margin-left:558.8pt;margin-top:123.75pt;width:73.7pt;height:96.4pt;z-index:252240896;mso-position-horizontal-relative:page;mso-width-relative:margin;mso-height-relative:margin" strokecolor="#e6ff80">
            <v:textbox style="mso-next-textbox:#_x0000_s1582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000000"/>
                      <w:sz w:val="48"/>
                      <w:szCs w:val="48"/>
                    </w:rPr>
                    <w:t>1</w:t>
                  </w:r>
                  <w:r>
                    <w:rPr>
                      <w:color w:val="000000"/>
                      <w:sz w:val="48"/>
                      <w:szCs w:val="48"/>
                    </w:rPr>
                    <w:t>1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7" type="#_x0000_t202" style="position:absolute;left:0;text-align:left;margin-left:635.3pt;margin-top:322.2pt;width:73.7pt;height:96.4pt;z-index:252256256;mso-position-horizontal-relative:page;mso-width-relative:margin;mso-height-relative:margin" strokecolor="#e6ff80">
            <v:textbox style="mso-next-textbox:#_x0000_s1597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 w:rsidRPr="00E33E6E">
                    <w:rPr>
                      <w:rFonts w:hint="eastAsia"/>
                      <w:color w:val="548DD4"/>
                      <w:sz w:val="48"/>
                      <w:szCs w:val="48"/>
                    </w:rPr>
                    <w:t>2</w:t>
                  </w:r>
                  <w:r>
                    <w:rPr>
                      <w:color w:val="548DD4"/>
                      <w:sz w:val="48"/>
                      <w:szCs w:val="48"/>
                    </w:rPr>
                    <w:t>6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90" type="#_x0000_t202" style="position:absolute;left:0;text-align:left;margin-left:635.3pt;margin-top:223pt;width:73.7pt;height:96.4pt;z-index:252249088;mso-position-horizontal-relative:page;mso-width-relative:margin;mso-height-relative:margin" strokecolor="#e6ff80">
            <v:textbox style="mso-next-textbox:#_x0000_s1590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color w:val="548DD4"/>
                      <w:sz w:val="48"/>
                      <w:szCs w:val="48"/>
                    </w:rPr>
                    <w:t>19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83" type="#_x0000_t202" style="position:absolute;left:0;text-align:left;margin-left:635.3pt;margin-top:123.75pt;width:73.7pt;height:96.4pt;z-index:252241920;mso-position-horizontal-relative:page;mso-width-relative:margin;mso-height-relative:margin" strokecolor="#e6ff80">
            <v:textbox style="mso-next-textbox:#_x0000_s1583" inset="3.6pt,0,3.6pt,0">
              <w:txbxContent>
                <w:p w:rsidR="0099634B" w:rsidRPr="00E33E6E" w:rsidRDefault="0099634B" w:rsidP="003E4050">
                  <w:pPr>
                    <w:jc w:val="right"/>
                    <w:rPr>
                      <w:color w:val="548DD4"/>
                      <w:sz w:val="48"/>
                      <w:szCs w:val="48"/>
                    </w:rPr>
                  </w:pPr>
                  <w:r>
                    <w:rPr>
                      <w:rFonts w:hint="eastAsia"/>
                      <w:color w:val="548DD4"/>
                      <w:sz w:val="48"/>
                      <w:szCs w:val="48"/>
                    </w:rPr>
                    <w:t>1</w:t>
                  </w:r>
                  <w:r>
                    <w:rPr>
                      <w:color w:val="548DD4"/>
                      <w:sz w:val="48"/>
                      <w:szCs w:val="48"/>
                    </w:rPr>
                    <w:t>2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6" type="#_x0000_t202" style="position:absolute;left:0;text-align:left;margin-left:635.3pt;margin-top:24.55pt;width:73.7pt;height:96.4pt;z-index:252234752;mso-position-horizontal-relative:page;mso-width-relative:margin;mso-height-relative:margin" strokecolor="#e6ff80">
            <v:textbox style="mso-next-textbox:#_x0000_s1576" inset="3.6pt,0,3.6pt,0">
              <w:txbxContent>
                <w:p w:rsidR="0099634B" w:rsidRPr="000B17DE" w:rsidRDefault="0099634B" w:rsidP="003E4050">
                  <w:pPr>
                    <w:jc w:val="right"/>
                    <w:rPr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color w:val="548DD4" w:themeColor="text2" w:themeTint="99"/>
                      <w:sz w:val="48"/>
                      <w:szCs w:val="48"/>
                    </w:rPr>
                    <w:t>5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575" type="#_x0000_t202" style="position:absolute;left:0;text-align:left;margin-left:558.8pt;margin-top:24.55pt;width:73.7pt;height:96.4pt;z-index:252233728;mso-position-horizontal-relative:page;mso-width-relative:margin;mso-height-relative:margin" strokecolor="#e6ff80">
            <v:textbox style="mso-next-textbox:#_x0000_s1575" inset="3.6pt,0,3.6pt,0">
              <w:txbxContent>
                <w:p w:rsidR="0099634B" w:rsidRPr="008D5AE4" w:rsidRDefault="0099634B" w:rsidP="003E4050">
                  <w:pPr>
                    <w:jc w:val="right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4</w:t>
                  </w: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B20251" w:rsidRDefault="0099634B" w:rsidP="003E4050">
                  <w:pPr>
                    <w:spacing w:line="320" w:lineRule="exact"/>
                    <w:jc w:val="right"/>
                    <w:rPr>
                      <w:sz w:val="20"/>
                    </w:rPr>
                  </w:pPr>
                </w:p>
                <w:p w:rsidR="0099634B" w:rsidRPr="00363D0B" w:rsidRDefault="0099634B" w:rsidP="003E4050">
                  <w:pPr>
                    <w:spacing w:line="320" w:lineRule="exact"/>
                    <w:jc w:val="right"/>
                    <w:rPr>
                      <w:color w:val="7F7F7F"/>
                    </w:rPr>
                  </w:pPr>
                </w:p>
              </w:txbxContent>
            </v:textbox>
            <w10:wrap anchorx="page"/>
          </v:shape>
        </w:pict>
      </w:r>
      <w:r w:rsidRPr="007B0169">
        <w:rPr>
          <w:noProof/>
        </w:rPr>
        <w:pict>
          <v:shape id="_x0000_s1608" type="#_x0000_t202" style="position:absolute;left:0;text-align:left;margin-left:292.15pt;margin-top:373.55pt;width:1in;height:19.2pt;z-index:252267520;mso-height-percent:200;mso-height-percent:200;mso-width-relative:margin;mso-height-relative:margin" filled="f" stroked="f">
            <v:textbox style="mso-next-textbox:#_x0000_s1608;mso-fit-shape-to-text:t">
              <w:txbxContent>
                <w:p w:rsidR="0099634B" w:rsidRPr="00DB6F6C" w:rsidRDefault="0099634B" w:rsidP="003E4050">
                  <w:pPr>
                    <w:spacing w:line="240" w:lineRule="exact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F64396" w:rsidRPr="00F64396">
        <w:rPr>
          <w:noProof/>
          <w:lang w:val="ru-RU" w:eastAsia="ru-RU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4803775</wp:posOffset>
            </wp:positionV>
            <wp:extent cx="2505075" cy="2085975"/>
            <wp:effectExtent l="19050" t="0" r="9525" b="0"/>
            <wp:wrapThrough wrapText="bothSides">
              <wp:wrapPolygon edited="0">
                <wp:start x="-164" y="0"/>
                <wp:lineTo x="-164" y="21501"/>
                <wp:lineTo x="21682" y="21501"/>
                <wp:lineTo x="21682" y="0"/>
                <wp:lineTo x="-16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7881" w:rsidSect="00A90307">
      <w:pgSz w:w="16838" w:h="11906" w:orient="landscape"/>
      <w:pgMar w:top="340" w:right="601" w:bottom="340" w:left="67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CCC" w:rsidRDefault="00603CCC" w:rsidP="00987557">
      <w:r>
        <w:separator/>
      </w:r>
    </w:p>
  </w:endnote>
  <w:endnote w:type="continuationSeparator" w:id="0">
    <w:p w:rsidR="00603CCC" w:rsidRDefault="00603CCC" w:rsidP="00987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ajan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CCC" w:rsidRDefault="00603CCC" w:rsidP="00987557">
      <w:r>
        <w:separator/>
      </w:r>
    </w:p>
  </w:footnote>
  <w:footnote w:type="continuationSeparator" w:id="0">
    <w:p w:rsidR="00603CCC" w:rsidRDefault="00603CCC" w:rsidP="009875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removePersonalInformation/>
  <w:removeDateAndTime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2">
      <v:textbox inset="5.85pt,.7pt,5.85pt,.7pt"/>
      <o:colormru v:ext="edit" colors="#ff8080,#00ff50,#4fff9f,#ff8b8b,#ff3f3f"/>
      <o:colormenu v:ext="edit" fillcolor="#ff3f3f" strokecolor="none [24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42F3E"/>
    <w:rsid w:val="000A7C5B"/>
    <w:rsid w:val="000B75F2"/>
    <w:rsid w:val="000F5F42"/>
    <w:rsid w:val="00107C9A"/>
    <w:rsid w:val="00116EFE"/>
    <w:rsid w:val="00146A6F"/>
    <w:rsid w:val="00167E5F"/>
    <w:rsid w:val="00182403"/>
    <w:rsid w:val="001C491D"/>
    <w:rsid w:val="001F5D06"/>
    <w:rsid w:val="00212F55"/>
    <w:rsid w:val="00294DB5"/>
    <w:rsid w:val="002B269C"/>
    <w:rsid w:val="002F6213"/>
    <w:rsid w:val="0030297F"/>
    <w:rsid w:val="00321CB7"/>
    <w:rsid w:val="00323204"/>
    <w:rsid w:val="003613A1"/>
    <w:rsid w:val="003703BD"/>
    <w:rsid w:val="003C7881"/>
    <w:rsid w:val="003E4050"/>
    <w:rsid w:val="003F10DE"/>
    <w:rsid w:val="003F1ACD"/>
    <w:rsid w:val="00440FEA"/>
    <w:rsid w:val="004761DA"/>
    <w:rsid w:val="004E2C99"/>
    <w:rsid w:val="0053702B"/>
    <w:rsid w:val="00554503"/>
    <w:rsid w:val="00557280"/>
    <w:rsid w:val="005C3307"/>
    <w:rsid w:val="005C53A3"/>
    <w:rsid w:val="005C6C67"/>
    <w:rsid w:val="00603CCC"/>
    <w:rsid w:val="00607D27"/>
    <w:rsid w:val="00661203"/>
    <w:rsid w:val="00665623"/>
    <w:rsid w:val="006C7298"/>
    <w:rsid w:val="0070495D"/>
    <w:rsid w:val="00733949"/>
    <w:rsid w:val="007824F9"/>
    <w:rsid w:val="007B0169"/>
    <w:rsid w:val="007C0CEA"/>
    <w:rsid w:val="007C24CF"/>
    <w:rsid w:val="00880F38"/>
    <w:rsid w:val="008964EA"/>
    <w:rsid w:val="008C4B67"/>
    <w:rsid w:val="009109FF"/>
    <w:rsid w:val="00921246"/>
    <w:rsid w:val="009456CA"/>
    <w:rsid w:val="009460F6"/>
    <w:rsid w:val="009856EB"/>
    <w:rsid w:val="00987557"/>
    <w:rsid w:val="00987A8E"/>
    <w:rsid w:val="00987CD9"/>
    <w:rsid w:val="0099634B"/>
    <w:rsid w:val="009D438F"/>
    <w:rsid w:val="009E3EC1"/>
    <w:rsid w:val="009F316E"/>
    <w:rsid w:val="00A00B90"/>
    <w:rsid w:val="00A431C5"/>
    <w:rsid w:val="00A90307"/>
    <w:rsid w:val="00B0186D"/>
    <w:rsid w:val="00B20E13"/>
    <w:rsid w:val="00B258E4"/>
    <w:rsid w:val="00B36340"/>
    <w:rsid w:val="00BC2AFF"/>
    <w:rsid w:val="00BF38DC"/>
    <w:rsid w:val="00C86A53"/>
    <w:rsid w:val="00CB2F18"/>
    <w:rsid w:val="00CB39EA"/>
    <w:rsid w:val="00CB3F2F"/>
    <w:rsid w:val="00CB487B"/>
    <w:rsid w:val="00CE79EB"/>
    <w:rsid w:val="00CF2F91"/>
    <w:rsid w:val="00CF32E5"/>
    <w:rsid w:val="00D02552"/>
    <w:rsid w:val="00D30B40"/>
    <w:rsid w:val="00D312E3"/>
    <w:rsid w:val="00D43E03"/>
    <w:rsid w:val="00D5481D"/>
    <w:rsid w:val="00D91E8D"/>
    <w:rsid w:val="00E66C26"/>
    <w:rsid w:val="00E8300F"/>
    <w:rsid w:val="00ED2C35"/>
    <w:rsid w:val="00EE24AB"/>
    <w:rsid w:val="00F64396"/>
    <w:rsid w:val="00F71448"/>
    <w:rsid w:val="00F77786"/>
    <w:rsid w:val="00FF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v:textbox inset="5.85pt,.7pt,5.85pt,.7pt"/>
      <o:colormru v:ext="edit" colors="#ff8080,#00ff50,#4fff9f,#ff8b8b,#ff3f3f"/>
      <o:colormenu v:ext="edit" fillcolor="#ff3f3f" strokecolor="none [2409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81"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3E4050"/>
    <w:pPr>
      <w:keepNext/>
      <w:outlineLvl w:val="1"/>
    </w:pPr>
    <w:rPr>
      <w:rFonts w:ascii="Trajan" w:eastAsia="MS Mincho" w:hAnsi="Trajan" w:cs="Times New Roman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4050"/>
    <w:rPr>
      <w:rFonts w:ascii="Trajan" w:eastAsia="MS Mincho" w:hAnsi="Trajan" w:cs="Times New Roman"/>
      <w:sz w:val="4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029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87557"/>
    <w:pPr>
      <w:tabs>
        <w:tab w:val="center" w:pos="4252"/>
        <w:tab w:val="right" w:pos="8504"/>
      </w:tabs>
      <w:snapToGrid w:val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7557"/>
  </w:style>
  <w:style w:type="paragraph" w:styleId="a7">
    <w:name w:val="footer"/>
    <w:basedOn w:val="a"/>
    <w:link w:val="a8"/>
    <w:uiPriority w:val="99"/>
    <w:semiHidden/>
    <w:unhideWhenUsed/>
    <w:rsid w:val="00987557"/>
    <w:pPr>
      <w:tabs>
        <w:tab w:val="center" w:pos="4252"/>
        <w:tab w:val="right" w:pos="8504"/>
      </w:tabs>
      <w:snapToGrid w:val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7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8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ena\AppData\Roaming\Microsoft\Templates\MSC_MS_RU_RU_2009Cal_25_photos_2007v_Japan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B5DBE-1349-47B7-8E97-5194BD63A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54BF1D-18E1-4326-9CE6-5F1B7D7C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MSC_MS_RU_RU_2009Cal_25_photos_2007v_Japan</Template>
  <TotalTime>0</TotalTime>
  <Pages>12</Pages>
  <Words>94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Календарь на 2008 год</vt:lpstr>
      <vt:lpstr/>
    </vt:vector>
  </TitlesOfParts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на 2009 год (12 стр., с фотографиями, с российскими праздниками)</dc:title>
  <dc:creator/>
  <dc:description>Корпорация Майкрософт</dc:description>
  <cp:lastModifiedBy/>
  <cp:revision>1</cp:revision>
  <dcterms:created xsi:type="dcterms:W3CDTF">2015-11-23T08:31:00Z</dcterms:created>
  <dcterms:modified xsi:type="dcterms:W3CDTF">2015-11-23T08:31:00Z</dcterms:modified>
  <cp:category>Календарь на 2009 год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TC102499361049</vt:lpwstr>
  </property>
</Properties>
</file>